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EF" w:rsidRPr="00000912" w:rsidRDefault="00BD10EF" w:rsidP="00000912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000912">
        <w:rPr>
          <w:rFonts w:ascii="Times New Roman" w:hAnsi="Times New Roman"/>
          <w:b/>
        </w:rPr>
        <w:t>Результаты</w:t>
      </w:r>
    </w:p>
    <w:p w:rsidR="0032123C" w:rsidRPr="00000912" w:rsidRDefault="0032123C" w:rsidP="00000912">
      <w:pPr>
        <w:pStyle w:val="a8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000912">
        <w:rPr>
          <w:b/>
          <w:sz w:val="22"/>
          <w:szCs w:val="22"/>
        </w:rPr>
        <w:t>м</w:t>
      </w:r>
      <w:r w:rsidR="00D4361A" w:rsidRPr="00000912">
        <w:rPr>
          <w:b/>
          <w:sz w:val="22"/>
          <w:szCs w:val="22"/>
        </w:rPr>
        <w:t xml:space="preserve">униципального этапа </w:t>
      </w:r>
      <w:r w:rsidR="0069213B" w:rsidRPr="00000912">
        <w:rPr>
          <w:b/>
          <w:sz w:val="22"/>
          <w:szCs w:val="22"/>
        </w:rPr>
        <w:t>III Республиканского творческого конкурса чтецов</w:t>
      </w:r>
      <w:r w:rsidR="006F0F96" w:rsidRPr="00000912">
        <w:rPr>
          <w:b/>
          <w:sz w:val="22"/>
          <w:szCs w:val="22"/>
        </w:rPr>
        <w:t xml:space="preserve"> </w:t>
      </w:r>
    </w:p>
    <w:p w:rsidR="006F0F96" w:rsidRPr="00000912" w:rsidRDefault="0069213B" w:rsidP="00000912">
      <w:pPr>
        <w:pStyle w:val="a8"/>
        <w:spacing w:before="0" w:beforeAutospacing="0" w:after="0" w:afterAutospacing="0"/>
        <w:contextualSpacing/>
        <w:jc w:val="center"/>
        <w:rPr>
          <w:color w:val="000000"/>
          <w:sz w:val="22"/>
          <w:szCs w:val="22"/>
        </w:rPr>
      </w:pPr>
      <w:r w:rsidRPr="00000912">
        <w:rPr>
          <w:b/>
          <w:sz w:val="22"/>
          <w:szCs w:val="22"/>
        </w:rPr>
        <w:t>«Солдатами не рождаются»,</w:t>
      </w:r>
    </w:p>
    <w:p w:rsidR="00DC3333" w:rsidRPr="00000912" w:rsidRDefault="006F0F96" w:rsidP="00000912">
      <w:pPr>
        <w:pStyle w:val="a8"/>
        <w:spacing w:before="0" w:beforeAutospacing="0" w:after="0" w:afterAutospacing="0"/>
        <w:contextualSpacing/>
        <w:jc w:val="center"/>
        <w:rPr>
          <w:b/>
          <w:color w:val="000000"/>
          <w:sz w:val="22"/>
          <w:szCs w:val="22"/>
        </w:rPr>
      </w:pPr>
      <w:proofErr w:type="gramStart"/>
      <w:r w:rsidRPr="00000912">
        <w:rPr>
          <w:b/>
          <w:color w:val="000000"/>
          <w:sz w:val="22"/>
          <w:szCs w:val="22"/>
        </w:rPr>
        <w:t>посвященного</w:t>
      </w:r>
      <w:proofErr w:type="gramEnd"/>
      <w:r w:rsidRPr="00000912">
        <w:rPr>
          <w:b/>
          <w:color w:val="000000"/>
          <w:sz w:val="22"/>
          <w:szCs w:val="22"/>
        </w:rPr>
        <w:t xml:space="preserve"> 76-летию Победы в Великой Отечественной войне</w:t>
      </w:r>
      <w:bookmarkStart w:id="0" w:name="_GoBack"/>
      <w:bookmarkEnd w:id="0"/>
    </w:p>
    <w:p w:rsidR="0032123C" w:rsidRPr="00000912" w:rsidRDefault="0032123C" w:rsidP="00000912">
      <w:pPr>
        <w:pStyle w:val="a8"/>
        <w:spacing w:before="0" w:beforeAutospacing="0" w:after="0" w:afterAutospacing="0"/>
        <w:contextualSpacing/>
        <w:jc w:val="center"/>
        <w:rPr>
          <w:b/>
          <w:color w:val="000000"/>
          <w:sz w:val="22"/>
          <w:szCs w:val="22"/>
        </w:rPr>
      </w:pPr>
    </w:p>
    <w:p w:rsidR="004E5ECE" w:rsidRPr="00000912" w:rsidRDefault="004E5ECE" w:rsidP="00000912">
      <w:pPr>
        <w:pStyle w:val="a8"/>
        <w:spacing w:before="0" w:beforeAutospacing="0" w:after="0" w:afterAutospacing="0"/>
        <w:contextualSpacing/>
        <w:jc w:val="center"/>
        <w:rPr>
          <w:b/>
          <w:color w:val="000000"/>
          <w:sz w:val="22"/>
          <w:szCs w:val="22"/>
        </w:rPr>
      </w:pPr>
    </w:p>
    <w:tbl>
      <w:tblPr>
        <w:tblpPr w:leftFromText="180" w:rightFromText="180" w:vertAnchor="text" w:tblpX="-278" w:tblpY="1"/>
        <w:tblOverlap w:val="never"/>
        <w:tblW w:w="1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985"/>
        <w:gridCol w:w="2410"/>
        <w:gridCol w:w="2444"/>
        <w:gridCol w:w="1948"/>
      </w:tblGrid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32123C" w:rsidRPr="00000912" w:rsidRDefault="00F9245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№</w:t>
            </w:r>
          </w:p>
          <w:p w:rsidR="00F9245D" w:rsidRPr="00000912" w:rsidRDefault="00F9245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proofErr w:type="gramStart"/>
            <w:r w:rsidRPr="00000912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  <w:proofErr w:type="gramEnd"/>
            <w:r w:rsidRPr="00000912">
              <w:rPr>
                <w:rFonts w:ascii="Times New Roman" w:eastAsia="Calibri" w:hAnsi="Times New Roman"/>
                <w:lang w:val="en-US" w:eastAsia="en-US"/>
              </w:rPr>
              <w:t>/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F9245D" w:rsidRPr="00000912" w:rsidRDefault="00F9245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Ф.И.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9245D" w:rsidRPr="00000912" w:rsidRDefault="0032123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н</w:t>
            </w:r>
            <w:r w:rsidR="00F9245D" w:rsidRPr="00000912">
              <w:rPr>
                <w:rFonts w:ascii="Times New Roman" w:eastAsia="Calibri" w:hAnsi="Times New Roman"/>
                <w:lang w:eastAsia="en-US"/>
              </w:rPr>
              <w:t>аименование образовательной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9245D" w:rsidRPr="00000912" w:rsidRDefault="00DE4101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Р</w:t>
            </w:r>
            <w:r w:rsidR="00F9245D" w:rsidRPr="00000912">
              <w:rPr>
                <w:rFonts w:ascii="Times New Roman" w:eastAsia="Calibri" w:hAnsi="Times New Roman"/>
                <w:lang w:eastAsia="en-US"/>
              </w:rPr>
              <w:t>епертуар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F9245D" w:rsidRPr="00000912" w:rsidRDefault="00F9245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Ф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>И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 xml:space="preserve">.О. </w:t>
            </w:r>
            <w:r w:rsidRPr="00000912">
              <w:rPr>
                <w:rFonts w:ascii="Times New Roman" w:eastAsia="Calibri" w:hAnsi="Times New Roman"/>
                <w:lang w:eastAsia="en-US"/>
              </w:rPr>
              <w:t>руководителя,</w:t>
            </w:r>
          </w:p>
          <w:p w:rsidR="00F9245D" w:rsidRPr="00000912" w:rsidRDefault="00F9245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педагога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F9245D" w:rsidRPr="00000912" w:rsidRDefault="0032123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р</w:t>
            </w:r>
            <w:r w:rsidR="00F9245D" w:rsidRPr="00000912">
              <w:rPr>
                <w:rFonts w:ascii="Times New Roman" w:eastAsia="Calibri" w:hAnsi="Times New Roman"/>
                <w:lang w:eastAsia="en-US"/>
              </w:rPr>
              <w:t>езультат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6F0F96" w:rsidRPr="00000912" w:rsidRDefault="006F0F96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Ханнанова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Риана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F0F96" w:rsidRPr="00000912" w:rsidRDefault="0032123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МА</w:t>
            </w:r>
            <w:r w:rsidR="006F0F96" w:rsidRPr="00000912">
              <w:rPr>
                <w:rFonts w:ascii="Times New Roman" w:eastAsia="Calibri" w:hAnsi="Times New Roman"/>
                <w:lang w:eastAsia="en-US"/>
              </w:rPr>
              <w:t>УДО «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ГДТДиМ</w:t>
            </w:r>
            <w:proofErr w:type="spellEnd"/>
            <w:r w:rsidR="006F0F96" w:rsidRPr="00000912">
              <w:rPr>
                <w:rFonts w:ascii="Times New Roman" w:eastAsia="Calibri" w:hAnsi="Times New Roman"/>
                <w:lang w:eastAsia="en-US"/>
              </w:rPr>
              <w:t xml:space="preserve"> №1</w:t>
            </w:r>
            <w:r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Ю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Друнина</w:t>
            </w:r>
            <w:proofErr w:type="spellEnd"/>
            <w:r w:rsidR="0032123C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«Бинты»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Копылова 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М.А.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F0F96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6F0F96" w:rsidRPr="00000912" w:rsidRDefault="006F0F96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Лохтина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Юлия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2123C" w:rsidRPr="00000912" w:rsidRDefault="0032123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МАОУ</w:t>
            </w:r>
            <w:r w:rsidR="006F0F96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СОШ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Ю.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Друнина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«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Санитарочка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Чурина 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Т.А.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F0F96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6F0F96" w:rsidRPr="00000912" w:rsidRDefault="006F0F96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Тимергалеева</w:t>
            </w:r>
            <w:proofErr w:type="spellEnd"/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Ясмина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32123C" w:rsidRPr="00000912" w:rsidRDefault="0032123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МАУ</w:t>
            </w:r>
            <w:r w:rsidR="006F0F96" w:rsidRPr="00000912">
              <w:rPr>
                <w:rFonts w:ascii="Times New Roman" w:eastAsia="Calibri" w:hAnsi="Times New Roman"/>
                <w:lang w:eastAsia="en-US"/>
              </w:rPr>
              <w:t>ДО «</w:t>
            </w:r>
            <w:proofErr w:type="spellStart"/>
            <w:r w:rsidR="006F0F96" w:rsidRPr="00000912">
              <w:rPr>
                <w:rFonts w:ascii="Times New Roman" w:eastAsia="Calibri" w:hAnsi="Times New Roman"/>
                <w:lang w:eastAsia="en-US"/>
              </w:rPr>
              <w:t>ГДТДиМ</w:t>
            </w:r>
            <w:proofErr w:type="spellEnd"/>
            <w:r w:rsidR="006F0F96" w:rsidRPr="00000912">
              <w:rPr>
                <w:rFonts w:ascii="Times New Roman" w:eastAsia="Calibri" w:hAnsi="Times New Roman"/>
                <w:lang w:eastAsia="en-US"/>
              </w:rPr>
              <w:t xml:space="preserve"> №1», МБОУ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«Гимназия 54»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О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Бергольц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Pr="00000912">
              <w:rPr>
                <w:rFonts w:ascii="Times New Roman" w:eastAsia="Calibri" w:hAnsi="Times New Roman"/>
                <w:lang w:eastAsia="en-US"/>
              </w:rPr>
              <w:t>Ленинградская поэма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Закирова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З.А.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,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Кашапова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Л.Н.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F0F96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6F0F96" w:rsidRPr="00000912" w:rsidRDefault="006F0F96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Ахметгареев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Ильяс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32123C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F0F96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«Гимназия №26»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F0F96" w:rsidRPr="00000912" w:rsidRDefault="0032123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А.Твардовский «Рассказ танкиста»</w:t>
            </w:r>
            <w:r w:rsidR="006F0F96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Камалова 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Р.Г.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F0F96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6F0F96" w:rsidRPr="00000912" w:rsidRDefault="006F0F96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Ахметзянова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София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2123C" w:rsidRPr="00000912" w:rsidRDefault="0032123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6F0F96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 xml:space="preserve">СОШ </w:t>
            </w:r>
            <w:r w:rsidRPr="00000912">
              <w:rPr>
                <w:rFonts w:ascii="Times New Roman" w:eastAsia="Calibri" w:hAnsi="Times New Roman"/>
                <w:lang w:eastAsia="en-US"/>
              </w:rPr>
              <w:t>№ 20»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2123C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Т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Медведева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«Мой папочка»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Варламова О</w:t>
            </w:r>
            <w:r w:rsidR="0032123C" w:rsidRPr="00000912">
              <w:rPr>
                <w:rFonts w:ascii="Times New Roman" w:eastAsia="Calibri" w:hAnsi="Times New Roman"/>
                <w:lang w:eastAsia="en-US"/>
              </w:rPr>
              <w:t>.С.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F0F96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Ахметшин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Динар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ОШ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№ 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У.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Сагитова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«Пилотка прадеда»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Терещенко 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Г.Г.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Балашов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Михаил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ОШ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№ 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Г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Рублев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«Памятник»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Ахметгараева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Г.И.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Гилязов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Амир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М.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"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Ишектобендэ</w:t>
            </w:r>
            <w:proofErr w:type="spellEnd"/>
            <w:r w:rsidR="008156FC"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Хусаенова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Н.Г.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Лохтина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Юлия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СОШ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Ю.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Друнина</w:t>
            </w:r>
            <w:proofErr w:type="spellEnd"/>
            <w:r w:rsidR="008156FC" w:rsidRPr="00000912">
              <w:rPr>
                <w:rFonts w:ascii="Times New Roman" w:eastAsia="Calibri" w:hAnsi="Times New Roman"/>
                <w:lang w:eastAsia="en-US"/>
              </w:rPr>
              <w:t xml:space="preserve"> «</w:t>
            </w:r>
            <w:proofErr w:type="spellStart"/>
            <w:r w:rsidR="008156FC" w:rsidRPr="00000912">
              <w:rPr>
                <w:rFonts w:ascii="Times New Roman" w:eastAsia="Calibri" w:hAnsi="Times New Roman"/>
                <w:lang w:eastAsia="en-US"/>
              </w:rPr>
              <w:t>Санитарочка</w:t>
            </w:r>
            <w:proofErr w:type="spellEnd"/>
            <w:r w:rsidR="008156FC"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Чурина 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Т.А.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Махмутова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Арина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СОШ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№31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1142D" w:rsidRDefault="00F1142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С.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="008156FC" w:rsidRPr="00000912">
              <w:rPr>
                <w:rFonts w:ascii="Times New Roman" w:eastAsia="Calibri" w:hAnsi="Times New Roman"/>
                <w:lang w:eastAsia="en-US"/>
              </w:rPr>
              <w:t>Кадашников</w:t>
            </w:r>
            <w:proofErr w:type="spellEnd"/>
            <w:r w:rsidR="008156FC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«Ветер войны»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Хасаншина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А.М.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Мишин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Валерий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>СОШ №6</w:t>
            </w:r>
            <w:r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56F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Т.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Черновская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«Стих о почтальонке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widowControl w:val="0"/>
              <w:tabs>
                <w:tab w:val="left" w:pos="1772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Серебрякова 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Е.Н.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Огейчук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Виктория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«Гимназия №54»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А. Ахматова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«Птицы смерти в зените стоят»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Садыкова 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Н.З.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Пискарева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Лейсан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СОШ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№20"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«Не забывайте о войне»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Галимуллина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К.Ю.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Хусаинова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Ралина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«Пушкинский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пролицей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№78»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С. Сухонин </w:t>
            </w:r>
          </w:p>
          <w:p w:rsidR="0055012A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«Две сестры бежали от 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войны…»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Забирова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А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6F0F96" w:rsidRPr="00000912" w:rsidRDefault="006F0F96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Авсахов</w:t>
            </w:r>
            <w:proofErr w:type="spellEnd"/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Данир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МАУДО</w:t>
            </w:r>
            <w:r w:rsidR="006F0F96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ДЭБЦ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№4»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«Мой пес»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Фатхуллина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8156FC" w:rsidRPr="00000912">
              <w:rPr>
                <w:rFonts w:ascii="Times New Roman" w:eastAsia="Calibri" w:hAnsi="Times New Roman"/>
                <w:lang w:eastAsia="en-US"/>
              </w:rPr>
              <w:t>А.М.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8156FC" w:rsidRPr="00000912" w:rsidRDefault="008156FC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</w:t>
            </w:r>
            <w:r w:rsidR="006F0F96" w:rsidRPr="00000912">
              <w:rPr>
                <w:rFonts w:ascii="Times New Roman" w:hAnsi="Times New Roman"/>
                <w:lang w:val="tt-RU"/>
              </w:rPr>
              <w:t xml:space="preserve"> </w:t>
            </w:r>
          </w:p>
          <w:p w:rsidR="006F0F96" w:rsidRPr="00000912" w:rsidRDefault="006F0F96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Алчинов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Артур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60EA" w:rsidRPr="00000912" w:rsidRDefault="008B60E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8B60EA" w:rsidRPr="00000912">
              <w:rPr>
                <w:rFonts w:ascii="Times New Roman" w:eastAsia="Calibri" w:hAnsi="Times New Roman"/>
                <w:lang w:eastAsia="en-US"/>
              </w:rPr>
              <w:t>СОШ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№42»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60E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М. Садовский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«Не совместимы дети и война»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Хузина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А</w:t>
            </w:r>
            <w:r w:rsidR="008B60EA" w:rsidRPr="00000912">
              <w:rPr>
                <w:rFonts w:ascii="Times New Roman" w:eastAsia="Calibri" w:hAnsi="Times New Roman"/>
                <w:lang w:eastAsia="en-US"/>
              </w:rPr>
              <w:t>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8B60EA" w:rsidRPr="00000912" w:rsidRDefault="008B60E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Артыков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Равиль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8B60EA" w:rsidRPr="00000912" w:rsidRDefault="008B60E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</w:t>
            </w:r>
            <w:r w:rsidR="008B60EA" w:rsidRPr="00000912">
              <w:rPr>
                <w:rFonts w:ascii="Times New Roman" w:eastAsia="Calibri" w:hAnsi="Times New Roman"/>
                <w:lang w:eastAsia="en-US"/>
              </w:rPr>
              <w:t>СОШ №</w:t>
            </w:r>
            <w:r w:rsidRPr="00000912">
              <w:rPr>
                <w:rFonts w:ascii="Times New Roman" w:eastAsia="Calibri" w:hAnsi="Times New Roman"/>
                <w:lang w:eastAsia="en-US"/>
              </w:rPr>
              <w:t>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8B60E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М. Исаковский «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>Просьба солдата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Вазетдинова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Е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.О.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Ахметвалиев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Ислам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«СОШ №</w:t>
            </w:r>
            <w:r w:rsidRPr="00000912">
              <w:rPr>
                <w:rFonts w:ascii="Times New Roman" w:eastAsia="Calibri" w:hAnsi="Times New Roman"/>
                <w:lang w:eastAsia="en-US"/>
              </w:rPr>
              <w:t>41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«Случай в подъезде»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Шайхутдинова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М.Г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Балашов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Семен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СОШ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№ 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Р. Казакова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На фотографии в газете»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Титова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К.Н.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Балта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Анастасия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>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EC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Кривов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«Спасибо деду за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П</w:t>
            </w:r>
            <w:r w:rsidRPr="00000912">
              <w:rPr>
                <w:rFonts w:ascii="Times New Roman" w:eastAsia="Calibri" w:hAnsi="Times New Roman"/>
                <w:lang w:eastAsia="en-US"/>
              </w:rPr>
              <w:t>обеду»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Сафина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Г.Р.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Брякин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Сергей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М. Кривов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«Спасибо деду за Победу»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Осипова Д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Верхотина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Мария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«Чулочки»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Габитова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Ульяна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МАОУ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№21»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«Красная ромашка»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Афзалова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З.А.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Галимова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Арифа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EC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М.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Дудин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«Нет безымянных солдат»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Осипова Д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Гатина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Фаридэ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А. Суриков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«Красоту что дарит нам природа»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Насифуллина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Р.М.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Гизамов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Даниэль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А.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00912">
              <w:rPr>
                <w:rFonts w:ascii="Times New Roman" w:eastAsia="Calibri" w:hAnsi="Times New Roman"/>
                <w:lang w:eastAsia="en-US"/>
              </w:rPr>
              <w:t>Воскобойников «Когда на бой смертельный шли вы…»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Осипова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Д.В.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Данилова Анастасия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Т.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Черновская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«Стихи о почтальонке»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Титова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К.Н.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Дворецкова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Анастасия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Кадашников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«Ветер войны»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Ротанова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А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.С.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Егупов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Максим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МАУДО «</w:t>
            </w:r>
            <w:proofErr w:type="spellStart"/>
            <w:r w:rsidR="004E5ECE" w:rsidRPr="00000912">
              <w:rPr>
                <w:rFonts w:ascii="Times New Roman" w:eastAsia="Calibri" w:hAnsi="Times New Roman"/>
                <w:lang w:eastAsia="en-US"/>
              </w:rPr>
              <w:t>ГДТДиМ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А.Усачев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«Защитник»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Егупова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Д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.С.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, Дубовая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О.В.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Заманова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Марьям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>13</w:t>
            </w:r>
            <w:r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С. 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Маршак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«Мальчик из села Поповки»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Масагутова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К.В., Алимова А.О.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Зарубежнов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Кирилл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И. Ващенко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"Великая война"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Ротанова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А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.С.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Зиннатова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Амелия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В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Светлая</w:t>
            </w:r>
          </w:p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«Солдату»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Насифуллина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Р.М.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Какора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Анна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>20</w:t>
            </w:r>
            <w:r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Г. Рублев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«Памятник»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Гараева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>З.Н.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Каримов Даниил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E5EC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</w:t>
            </w:r>
            <w:r w:rsidR="004E5ECE" w:rsidRPr="00000912">
              <w:rPr>
                <w:rFonts w:ascii="Times New Roman" w:eastAsia="Calibri" w:hAnsi="Times New Roman"/>
                <w:lang w:eastAsia="en-US"/>
              </w:rPr>
              <w:t xml:space="preserve">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="004E5ECE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«Четыре цветка»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4E5ECE" w:rsidRPr="00000912" w:rsidRDefault="004E5EC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Касимов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Наиль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МБОУ</w:t>
            </w:r>
            <w:r w:rsidR="0055012A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</w:t>
            </w:r>
            <w:r w:rsidR="006E49F7" w:rsidRPr="00000912">
              <w:rPr>
                <w:rFonts w:ascii="Times New Roman" w:eastAsia="Calibri" w:hAnsi="Times New Roman"/>
                <w:lang w:eastAsia="en-US"/>
              </w:rPr>
              <w:t>СОШ №</w:t>
            </w:r>
            <w:r w:rsidRPr="00000912">
              <w:rPr>
                <w:rFonts w:ascii="Times New Roman" w:eastAsia="Calibri" w:hAnsi="Times New Roman"/>
                <w:lang w:eastAsia="en-US"/>
              </w:rPr>
              <w:t>39"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Б</w:t>
            </w:r>
            <w:r w:rsidR="006E49F7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Акуджава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«Бери шинель, пошли домой»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Галимзянова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Ф</w:t>
            </w:r>
            <w:r w:rsidR="006E49F7" w:rsidRPr="00000912">
              <w:rPr>
                <w:rFonts w:ascii="Times New Roman" w:eastAsia="Calibri" w:hAnsi="Times New Roman"/>
                <w:lang w:eastAsia="en-US"/>
              </w:rPr>
              <w:t>.Б.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Кашапов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Азат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Гавриленко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«Пусть ходят голуби по крышам»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Загирова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6E49F7" w:rsidRPr="00000912">
              <w:rPr>
                <w:rFonts w:ascii="Times New Roman" w:eastAsia="Calibri" w:hAnsi="Times New Roman"/>
                <w:lang w:eastAsia="en-US"/>
              </w:rPr>
              <w:t>Г.Ш.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55012A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Латыпова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Эвелина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№58"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Грошева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«Все на посту»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Якимова </w:t>
            </w:r>
            <w:r w:rsidR="006E49F7" w:rsidRPr="00000912">
              <w:rPr>
                <w:rFonts w:ascii="Times New Roman" w:eastAsia="Calibri" w:hAnsi="Times New Roman"/>
                <w:lang w:eastAsia="en-US"/>
              </w:rPr>
              <w:t>М.Г.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55012A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Лекомцев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Георгий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55012A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Г. Рублев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«Это было в мае на </w:t>
            </w:r>
            <w:r w:rsidRPr="00000912">
              <w:rPr>
                <w:rFonts w:ascii="Times New Roman" w:eastAsia="Calibri" w:hAnsi="Times New Roman"/>
                <w:lang w:eastAsia="en-US"/>
              </w:rPr>
              <w:lastRenderedPageBreak/>
              <w:t xml:space="preserve">рассвете…»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lastRenderedPageBreak/>
              <w:t>Ахметгараева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6E49F7" w:rsidRPr="00000912">
              <w:rPr>
                <w:rFonts w:ascii="Times New Roman" w:eastAsia="Calibri" w:hAnsi="Times New Roman"/>
                <w:lang w:eastAsia="en-US"/>
              </w:rPr>
              <w:t>Г.И.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55012A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“За творческий </w:t>
            </w:r>
            <w:r w:rsidRPr="00000912">
              <w:rPr>
                <w:rFonts w:ascii="Times New Roman" w:hAnsi="Times New Roman"/>
                <w:lang w:val="tt-RU"/>
              </w:rPr>
              <w:lastRenderedPageBreak/>
              <w:t>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Мавлиев</w:t>
            </w:r>
            <w:proofErr w:type="spellEnd"/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Ильяс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Р. Миңнуллин “Тынычлыкныңтуганкөне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Насибова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Г.Ш.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Макеева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Анастасия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В. Степанов «Приходят к дедушке друзья»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Осипова Д.В.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Маликова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Самира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F1142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«СОШ №</w:t>
            </w:r>
            <w:r w:rsidR="006E49F7" w:rsidRPr="00000912">
              <w:rPr>
                <w:rFonts w:ascii="Times New Roman" w:eastAsia="Calibri" w:hAnsi="Times New Roman"/>
                <w:lang w:eastAsia="en-US"/>
              </w:rPr>
              <w:t>9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F1142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С. </w:t>
            </w:r>
            <w:proofErr w:type="spellStart"/>
            <w:r w:rsidR="006E49F7" w:rsidRPr="00000912">
              <w:rPr>
                <w:rFonts w:ascii="Times New Roman" w:eastAsia="Calibri" w:hAnsi="Times New Roman"/>
                <w:lang w:eastAsia="en-US"/>
              </w:rPr>
              <w:t>Кадашников</w:t>
            </w:r>
            <w:proofErr w:type="spellEnd"/>
            <w:r w:rsidR="006E49F7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«Летела с фронта похоронка»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Яшина И.П.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Мельникова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Дарья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С. Маршак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«Мальчик из села Поповки»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Садохина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Г.К.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Муртазина</w:t>
            </w:r>
            <w:proofErr w:type="spellEnd"/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Амелия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Л.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Тасси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«Мишка»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Якубова Ф.Г.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Мухтасимова</w:t>
            </w:r>
            <w:proofErr w:type="spellEnd"/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Амина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Н.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Надёнова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«Пусть небо будет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голубым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Насифуллина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Р.М.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Нагимов</w:t>
            </w:r>
            <w:proofErr w:type="spellEnd"/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Егор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С. Маршак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«Мальчик из села Поповки»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Замалдинова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Л.Н.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Николаева Анастасия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Б. Поляков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«Славный день»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Вазетдинова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Е.О.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Обоймова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Варвара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№27»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М.</w:t>
            </w:r>
            <w:r w:rsid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«Чулочки»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Балмасова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Елена Леонидовна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Панкратов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Борис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pStyle w:val="a6"/>
              <w:contextualSpacing/>
              <w:jc w:val="center"/>
              <w:rPr>
                <w:sz w:val="22"/>
              </w:rPr>
            </w:pPr>
            <w:r w:rsidRPr="00000912">
              <w:rPr>
                <w:sz w:val="22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Р.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Кутдусов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«Цена победы»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6"/>
              <w:contextualSpacing/>
              <w:jc w:val="center"/>
              <w:rPr>
                <w:sz w:val="22"/>
              </w:rPr>
            </w:pPr>
            <w:proofErr w:type="spellStart"/>
            <w:r w:rsidRPr="00000912">
              <w:rPr>
                <w:sz w:val="22"/>
              </w:rPr>
              <w:t>Мирсаяпова</w:t>
            </w:r>
            <w:proofErr w:type="spellEnd"/>
            <w:r w:rsidRPr="00000912">
              <w:rPr>
                <w:sz w:val="22"/>
              </w:rPr>
              <w:t xml:space="preserve"> Г.М.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Пантюхова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Полина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№28"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«Красная ромашка»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Бакирова Г.М.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Петраков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Никита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«Помни…»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Мирсаяпова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Г.М.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Петрищев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Герман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«Гимназия №26»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В. Степанов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«Наша армия»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Сергеева Э.Р.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68612E">
        <w:trPr>
          <w:trHeight w:val="416"/>
        </w:trPr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Рыжков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Даниил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ГБОУ </w:t>
            </w:r>
          </w:p>
          <w:p w:rsidR="006E49F7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«КШ №82»</w:t>
            </w:r>
            <w:r w:rsidR="006E49F7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«Летела с фронта похоронка»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Бажитова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З.И.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Сагидуллина</w:t>
            </w:r>
            <w:proofErr w:type="spellEnd"/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Афина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А. Воскобойников</w:t>
            </w:r>
          </w:p>
          <w:p w:rsidR="006E49F7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6E49F7" w:rsidRPr="00000912">
              <w:rPr>
                <w:rFonts w:ascii="Times New Roman" w:eastAsia="Calibri" w:hAnsi="Times New Roman"/>
                <w:lang w:eastAsia="en-US"/>
              </w:rPr>
              <w:t xml:space="preserve">«Когда на бой смертельный шли вы»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Насифуллина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68612E" w:rsidRPr="00000912">
              <w:rPr>
                <w:rFonts w:ascii="Times New Roman" w:eastAsia="Calibri" w:hAnsi="Times New Roman"/>
                <w:lang w:eastAsia="en-US"/>
              </w:rPr>
              <w:t>Р.М.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Сагутдинов</w:t>
            </w:r>
            <w:proofErr w:type="spellEnd"/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Самат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</w:t>
            </w:r>
            <w:r w:rsidR="0068612E" w:rsidRPr="00000912">
              <w:rPr>
                <w:rFonts w:ascii="Times New Roman" w:eastAsia="Calibri" w:hAnsi="Times New Roman"/>
                <w:lang w:eastAsia="en-US"/>
              </w:rPr>
              <w:t xml:space="preserve">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68612E" w:rsidRPr="00000912">
              <w:rPr>
                <w:rFonts w:ascii="Times New Roman" w:eastAsia="Calibri" w:hAnsi="Times New Roman"/>
                <w:lang w:eastAsia="en-US"/>
              </w:rPr>
              <w:t>Красная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ромашка»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E49F7" w:rsidRPr="00000912" w:rsidTr="004E5ECE">
        <w:tc>
          <w:tcPr>
            <w:tcW w:w="675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49F7" w:rsidRPr="00000912" w:rsidRDefault="006E49F7" w:rsidP="00000912">
            <w:pPr>
              <w:pStyle w:val="Default"/>
              <w:contextualSpacing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000912">
              <w:rPr>
                <w:color w:val="auto"/>
                <w:sz w:val="22"/>
                <w:szCs w:val="22"/>
              </w:rPr>
              <w:t>Самигуллин</w:t>
            </w:r>
            <w:proofErr w:type="spellEnd"/>
            <w:r w:rsidRPr="00000912">
              <w:rPr>
                <w:color w:val="auto"/>
                <w:sz w:val="22"/>
                <w:szCs w:val="22"/>
              </w:rPr>
              <w:t xml:space="preserve"> </w:t>
            </w:r>
          </w:p>
          <w:p w:rsidR="006E49F7" w:rsidRPr="00000912" w:rsidRDefault="006E49F7" w:rsidP="00000912">
            <w:pPr>
              <w:pStyle w:val="Default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000912">
              <w:rPr>
                <w:color w:val="auto"/>
                <w:sz w:val="22"/>
                <w:szCs w:val="22"/>
              </w:rPr>
              <w:t>Таир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E49F7" w:rsidRPr="00000912" w:rsidRDefault="0068612E" w:rsidP="00000912">
            <w:pPr>
              <w:pStyle w:val="Default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9F7" w:rsidRPr="00000912" w:rsidRDefault="006E49F7" w:rsidP="00000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</w:t>
            </w:r>
            <w:r w:rsidR="0068612E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</w:p>
          <w:p w:rsidR="006E49F7" w:rsidRPr="00000912" w:rsidRDefault="0068612E" w:rsidP="00000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«Платочек»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E49F7" w:rsidRPr="00000912" w:rsidRDefault="006E49F7" w:rsidP="00000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Глазкова О</w:t>
            </w:r>
            <w:r w:rsidR="0068612E" w:rsidRPr="00000912">
              <w:rPr>
                <w:rFonts w:ascii="Times New Roman" w:eastAsia="Calibri" w:hAnsi="Times New Roman"/>
                <w:lang w:eastAsia="en-US"/>
              </w:rPr>
              <w:t>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E49F7" w:rsidRPr="00000912" w:rsidRDefault="006E49F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Саримова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Кира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 39"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«Красная ромашка»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Лымарева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Е.С.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Сеидмурадов</w:t>
            </w:r>
            <w:proofErr w:type="spellEnd"/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Сеидабдулла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№3"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Кадашников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«Ветер войны»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“За творческий </w:t>
            </w:r>
            <w:r w:rsidRPr="00000912">
              <w:rPr>
                <w:rFonts w:ascii="Times New Roman" w:hAnsi="Times New Roman"/>
                <w:lang w:val="tt-RU"/>
              </w:rPr>
              <w:lastRenderedPageBreak/>
              <w:t>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Таипов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Эмир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"Чулочки"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Глазкова О.Н.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Телешев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Глеб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И. Бруно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«Письмо солдата»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Глазова О.Н.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Тимбиков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Риназ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№27"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6"/>
              <w:contextualSpacing/>
              <w:jc w:val="center"/>
              <w:rPr>
                <w:sz w:val="22"/>
              </w:rPr>
            </w:pPr>
            <w:r w:rsidRPr="00000912">
              <w:rPr>
                <w:sz w:val="22"/>
              </w:rPr>
              <w:t xml:space="preserve">М. </w:t>
            </w:r>
            <w:proofErr w:type="spellStart"/>
            <w:r w:rsidRPr="00000912">
              <w:rPr>
                <w:sz w:val="22"/>
              </w:rPr>
              <w:t>Джалиль</w:t>
            </w:r>
            <w:proofErr w:type="spellEnd"/>
            <w:r w:rsidRPr="00000912">
              <w:rPr>
                <w:sz w:val="22"/>
              </w:rPr>
              <w:t xml:space="preserve"> </w:t>
            </w:r>
          </w:p>
          <w:p w:rsidR="0068612E" w:rsidRPr="00000912" w:rsidRDefault="0068612E" w:rsidP="00000912">
            <w:pPr>
              <w:pStyle w:val="a6"/>
              <w:contextualSpacing/>
              <w:jc w:val="center"/>
              <w:rPr>
                <w:sz w:val="22"/>
              </w:rPr>
            </w:pPr>
            <w:r w:rsidRPr="00000912">
              <w:rPr>
                <w:sz w:val="22"/>
              </w:rPr>
              <w:t>«</w:t>
            </w:r>
            <w:proofErr w:type="spellStart"/>
            <w:r w:rsidRPr="00000912">
              <w:rPr>
                <w:sz w:val="22"/>
              </w:rPr>
              <w:t>Бершигырь</w:t>
            </w:r>
            <w:proofErr w:type="spellEnd"/>
            <w:r w:rsidRPr="00000912">
              <w:rPr>
                <w:sz w:val="22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Миннегалиева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Л.С.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Тимергалиева</w:t>
            </w:r>
            <w:proofErr w:type="spellEnd"/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Рузиля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«Гимназия №54»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Л. Заозёрский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"Дети блокады"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Тимергалиева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Г.Ф.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Тютикова</w:t>
            </w:r>
            <w:proofErr w:type="spellEnd"/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Александра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О. Маслова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«Пусть будет мир»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Осипова Д.В.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Файзуллина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Аделина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№31"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Н.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Майданик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«Почему, дедуля, у тебя слеза?»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Хасаншина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А.М.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Фарукшина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Регина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№39"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«Защитник Отечества»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Мухаметова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Г.Г.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Фархуллин</w:t>
            </w:r>
            <w:proofErr w:type="spellEnd"/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Тахир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С. Маршак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«Разговор с внуком»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Загирова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Г.Ш.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Фахрутдинова</w:t>
            </w:r>
            <w:proofErr w:type="spellEnd"/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Амелия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М.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Джалиль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«Красная ромашка»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Нуртдинова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А.И.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Федорин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Матвей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Светлов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«Не известному солдату»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Терещенко Г.Г.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Хамидуллин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Карим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МАУДО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«ДЭБЦ №4», МАОУ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«СОШ №40»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Г. Рублёв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«Это было в мае на рассвете»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Якушева Н.И.,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Хабетдинова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Г.Я.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Ханбиков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Шамиль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№42"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Г</w:t>
            </w:r>
            <w:r w:rsidR="000A495E" w:rsidRPr="00000912">
              <w:rPr>
                <w:rFonts w:ascii="Times New Roman" w:eastAsia="Calibri" w:hAnsi="Times New Roman"/>
                <w:lang w:eastAsia="en-US"/>
              </w:rPr>
              <w:t>.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Рублев </w:t>
            </w:r>
          </w:p>
          <w:p w:rsidR="0068612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</w:t>
            </w:r>
            <w:r w:rsidR="0068612E" w:rsidRPr="00000912">
              <w:rPr>
                <w:rFonts w:ascii="Times New Roman" w:eastAsia="Calibri" w:hAnsi="Times New Roman"/>
                <w:lang w:eastAsia="en-US"/>
              </w:rPr>
              <w:t>Памятник</w:t>
            </w:r>
            <w:r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Дубей </w:t>
            </w:r>
            <w:r w:rsidR="000A495E" w:rsidRPr="00000912">
              <w:rPr>
                <w:rFonts w:ascii="Times New Roman" w:eastAsia="Calibri" w:hAnsi="Times New Roman"/>
                <w:lang w:eastAsia="en-US"/>
              </w:rPr>
              <w:t>О.А.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Хузиахметов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Амир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О. Маслова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«Героям победы</w:t>
            </w:r>
            <w:r w:rsidR="000A495E"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gramStart"/>
            <w:r w:rsidR="000A495E" w:rsidRPr="00000912">
              <w:rPr>
                <w:rFonts w:ascii="Times New Roman" w:eastAsia="Calibri" w:hAnsi="Times New Roman"/>
                <w:lang w:eastAsia="en-US"/>
              </w:rPr>
              <w:t>-с</w:t>
            </w:r>
            <w:proofErr w:type="gramEnd"/>
            <w:r w:rsidR="000A495E" w:rsidRPr="00000912">
              <w:rPr>
                <w:rFonts w:ascii="Times New Roman" w:eastAsia="Calibri" w:hAnsi="Times New Roman"/>
                <w:lang w:eastAsia="en-US"/>
              </w:rPr>
              <w:t>пасибо!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Загирова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0A495E" w:rsidRPr="00000912">
              <w:rPr>
                <w:rFonts w:ascii="Times New Roman" w:eastAsia="Calibri" w:hAnsi="Times New Roman"/>
                <w:lang w:eastAsia="en-US"/>
              </w:rPr>
              <w:t>Г.Ш.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68612E" w:rsidRPr="00000912" w:rsidTr="004E5ECE">
        <w:tc>
          <w:tcPr>
            <w:tcW w:w="675" w:type="dxa"/>
            <w:shd w:val="clear" w:color="auto" w:fill="auto"/>
            <w:vAlign w:val="center"/>
          </w:tcPr>
          <w:p w:rsidR="0068612E" w:rsidRPr="00000912" w:rsidRDefault="0068612E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Янбеков</w:t>
            </w:r>
            <w:proofErr w:type="spellEnd"/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Ами</w:t>
            </w:r>
            <w:r w:rsidR="000A495E" w:rsidRPr="00000912">
              <w:rPr>
                <w:rFonts w:ascii="Times New Roman" w:eastAsia="Calibri" w:hAnsi="Times New Roman"/>
                <w:lang w:eastAsia="en-US"/>
              </w:rPr>
              <w:t>р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МБОУ </w:t>
            </w:r>
          </w:p>
          <w:p w:rsidR="0068612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 xml:space="preserve">А. Сурков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lang w:eastAsia="en-US"/>
              </w:rPr>
              <w:t>«Красоту</w:t>
            </w:r>
            <w:r w:rsidR="000A495E" w:rsidRPr="00000912">
              <w:rPr>
                <w:rFonts w:ascii="Times New Roman" w:eastAsia="Calibri" w:hAnsi="Times New Roman"/>
                <w:lang w:eastAsia="en-US"/>
              </w:rPr>
              <w:t>,</w:t>
            </w:r>
            <w:r w:rsidRPr="00000912">
              <w:rPr>
                <w:rFonts w:ascii="Times New Roman" w:eastAsia="Calibri" w:hAnsi="Times New Roman"/>
                <w:lang w:eastAsia="en-US"/>
              </w:rPr>
              <w:t xml:space="preserve"> что дарит нам природа</w:t>
            </w:r>
            <w:r w:rsidR="000A495E" w:rsidRPr="00000912">
              <w:rPr>
                <w:rFonts w:ascii="Times New Roman" w:eastAsia="Calibri" w:hAnsi="Times New Roman"/>
                <w:lang w:eastAsia="en-US"/>
              </w:rPr>
              <w:t>…</w:t>
            </w:r>
            <w:r w:rsidRPr="0000091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Calibri" w:hAnsi="Times New Roman"/>
                <w:lang w:eastAsia="en-US"/>
              </w:rPr>
              <w:t>Тимерханова</w:t>
            </w:r>
            <w:proofErr w:type="spellEnd"/>
            <w:r w:rsidRPr="0000091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0A495E" w:rsidRPr="00000912">
              <w:rPr>
                <w:rFonts w:ascii="Times New Roman" w:eastAsia="Calibri" w:hAnsi="Times New Roman"/>
                <w:lang w:eastAsia="en-US"/>
              </w:rPr>
              <w:t>А.А.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 xml:space="preserve">диплом  </w:t>
            </w:r>
          </w:p>
          <w:p w:rsidR="0068612E" w:rsidRPr="00000912" w:rsidRDefault="0068612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“За творческий подход”</w:t>
            </w:r>
          </w:p>
        </w:tc>
      </w:tr>
      <w:tr w:rsidR="00F9245D" w:rsidRPr="00000912" w:rsidTr="004E5ECE">
        <w:tc>
          <w:tcPr>
            <w:tcW w:w="11163" w:type="dxa"/>
            <w:gridSpan w:val="6"/>
            <w:shd w:val="clear" w:color="auto" w:fill="auto"/>
            <w:vAlign w:val="center"/>
          </w:tcPr>
          <w:p w:rsidR="00F9245D" w:rsidRPr="00000912" w:rsidRDefault="00F9245D" w:rsidP="00000912">
            <w:pPr>
              <w:tabs>
                <w:tab w:val="left" w:pos="49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eastAsia="Calibri" w:hAnsi="Times New Roman"/>
                <w:b/>
                <w:lang w:eastAsia="en-US"/>
              </w:rPr>
              <w:t>Средняя  группа: 10-13 лет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F9245D" w:rsidRPr="00000912" w:rsidRDefault="00F9245D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245D" w:rsidRPr="00000912" w:rsidRDefault="00F9245D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Александрова Анастасия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8D03B2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>«СОШ №22», МАУ</w:t>
            </w:r>
            <w:r w:rsidR="008D03B2" w:rsidRPr="00000912">
              <w:rPr>
                <w:rFonts w:ascii="Times New Roman" w:hAnsi="Times New Roman"/>
                <w:color w:val="000000"/>
              </w:rPr>
              <w:t xml:space="preserve">ДО </w:t>
            </w:r>
          </w:p>
          <w:p w:rsidR="00F9245D" w:rsidRPr="00000912" w:rsidRDefault="008D03B2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>«ДЭБЦ №4»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F9245D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И. </w:t>
            </w:r>
            <w:proofErr w:type="spellStart"/>
            <w:r w:rsidRPr="00000912">
              <w:rPr>
                <w:rFonts w:ascii="Times New Roman" w:hAnsi="Times New Roman"/>
              </w:rPr>
              <w:t>Каратеева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F9245D" w:rsidRPr="00000912" w:rsidRDefault="00F9245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</w:rPr>
              <w:t>«Таня»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F9245D" w:rsidRPr="00000912" w:rsidRDefault="008D03B2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Курочкина </w:t>
            </w:r>
            <w:r w:rsidR="000A495E" w:rsidRPr="00000912">
              <w:rPr>
                <w:rFonts w:ascii="Times New Roman" w:hAnsi="Times New Roman"/>
                <w:color w:val="000000"/>
              </w:rPr>
              <w:t>С.В.,</w:t>
            </w:r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  <w:color w:val="000000"/>
              </w:rPr>
              <w:t>Газизова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0A495E" w:rsidRPr="00000912">
              <w:rPr>
                <w:rFonts w:ascii="Times New Roman" w:hAnsi="Times New Roman"/>
                <w:color w:val="000000"/>
              </w:rPr>
              <w:t>Р.М.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F9245D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Ахмедьянова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Камила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№2</w:t>
            </w:r>
            <w:r w:rsidR="000A495E" w:rsidRPr="00000912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М</w:t>
            </w:r>
            <w:r w:rsidR="000A495E" w:rsidRPr="00000912">
              <w:rPr>
                <w:rFonts w:ascii="Times New Roman" w:hAnsi="Times New Roman"/>
              </w:rPr>
              <w:t xml:space="preserve">. </w:t>
            </w:r>
            <w:r w:rsidRPr="00000912">
              <w:rPr>
                <w:rFonts w:ascii="Times New Roman" w:hAnsi="Times New Roman"/>
              </w:rPr>
              <w:t xml:space="preserve">Җәлил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</w:rPr>
              <w:t>“</w:t>
            </w:r>
            <w:proofErr w:type="spellStart"/>
            <w:r w:rsidRPr="00000912">
              <w:rPr>
                <w:rFonts w:ascii="Times New Roman" w:hAnsi="Times New Roman"/>
              </w:rPr>
              <w:t>Юллар</w:t>
            </w:r>
            <w:proofErr w:type="spellEnd"/>
            <w:r w:rsidRPr="00000912">
              <w:rPr>
                <w:rFonts w:ascii="Times New Roman" w:hAnsi="Times New Roman"/>
              </w:rPr>
              <w:t>”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Валеева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0A495E" w:rsidRPr="00000912">
              <w:rPr>
                <w:rFonts w:ascii="Times New Roman" w:hAnsi="Times New Roman"/>
                <w:color w:val="000000"/>
              </w:rPr>
              <w:t>С.В.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Мубаракшина</w:t>
            </w:r>
            <w:proofErr w:type="spellEnd"/>
            <w:r w:rsidRPr="00000912">
              <w:rPr>
                <w:sz w:val="22"/>
                <w:szCs w:val="22"/>
              </w:rPr>
              <w:t xml:space="preserve"> Розалина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</w:t>
            </w:r>
            <w:r w:rsidR="0055012A" w:rsidRPr="00000912">
              <w:rPr>
                <w:rFonts w:ascii="Times New Roman" w:hAnsi="Times New Roman"/>
                <w:color w:val="000000"/>
              </w:rPr>
              <w:t>77»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0A495E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М.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r w:rsidR="0055012A" w:rsidRPr="00000912">
              <w:rPr>
                <w:sz w:val="22"/>
                <w:szCs w:val="22"/>
              </w:rPr>
              <w:t xml:space="preserve">«Чулочки»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Бураева </w:t>
            </w:r>
            <w:r w:rsidR="000A495E" w:rsidRPr="00000912">
              <w:rPr>
                <w:rFonts w:ascii="Times New Roman" w:hAnsi="Times New Roman"/>
                <w:color w:val="000000"/>
              </w:rPr>
              <w:t>О.Г.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F9245D" w:rsidRPr="00000912" w:rsidRDefault="00F9245D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245D" w:rsidRPr="00000912" w:rsidRDefault="00F9245D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Авдеев Константин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F9245D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</w:t>
            </w:r>
            <w:r w:rsidR="008D03B2" w:rsidRPr="00000912">
              <w:rPr>
                <w:rFonts w:ascii="Times New Roman" w:hAnsi="Times New Roman"/>
                <w:color w:val="000000"/>
              </w:rPr>
              <w:t>77»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М. </w:t>
            </w:r>
            <w:proofErr w:type="spellStart"/>
            <w:r w:rsidRPr="00000912">
              <w:rPr>
                <w:rFonts w:ascii="Times New Roman" w:hAnsi="Times New Roman"/>
              </w:rPr>
              <w:t>Джалиль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F9245D" w:rsidRPr="00000912" w:rsidRDefault="00F9245D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«Слеза» 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F9245D" w:rsidRPr="00000912" w:rsidRDefault="008D03B2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Юрченко </w:t>
            </w:r>
            <w:r w:rsidR="000A495E" w:rsidRPr="00000912">
              <w:rPr>
                <w:rFonts w:ascii="Times New Roman" w:hAnsi="Times New Roman"/>
                <w:color w:val="000000"/>
              </w:rPr>
              <w:t>А.Н.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F9245D" w:rsidRPr="00000912" w:rsidRDefault="0055012A" w:rsidP="00000912">
            <w:pPr>
              <w:tabs>
                <w:tab w:val="left" w:pos="49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Головина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Полина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МАУДО «</w:t>
            </w:r>
            <w:proofErr w:type="spellStart"/>
            <w:r w:rsidRPr="00000912">
              <w:rPr>
                <w:rFonts w:ascii="Times New Roman" w:hAnsi="Times New Roman"/>
                <w:color w:val="000000"/>
              </w:rPr>
              <w:t>ГДТДиМ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В</w:t>
            </w:r>
            <w:r w:rsidR="000A495E" w:rsidRPr="00000912">
              <w:rPr>
                <w:rFonts w:ascii="Times New Roman" w:hAnsi="Times New Roman"/>
              </w:rPr>
              <w:t>.</w:t>
            </w:r>
            <w:r w:rsidRPr="00000912">
              <w:rPr>
                <w:rFonts w:ascii="Times New Roman" w:hAnsi="Times New Roman"/>
              </w:rPr>
              <w:t xml:space="preserve"> Высоцкий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</w:rPr>
              <w:t xml:space="preserve">«Он не вернулся из </w:t>
            </w:r>
            <w:r w:rsidRPr="00000912">
              <w:rPr>
                <w:rFonts w:ascii="Times New Roman" w:hAnsi="Times New Roman"/>
              </w:rPr>
              <w:lastRenderedPageBreak/>
              <w:t>боя»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lastRenderedPageBreak/>
              <w:t xml:space="preserve">Грошева </w:t>
            </w:r>
            <w:r w:rsidR="000A495E" w:rsidRPr="00000912">
              <w:rPr>
                <w:rFonts w:ascii="Times New Roman" w:hAnsi="Times New Roman"/>
                <w:color w:val="000000"/>
              </w:rPr>
              <w:t>Е.Л.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Иксанова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>МАУДО</w:t>
            </w:r>
            <w:r w:rsidR="0055012A" w:rsidRPr="0000091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"</w:t>
            </w:r>
            <w:r w:rsidR="000A495E" w:rsidRPr="00000912">
              <w:rPr>
                <w:rFonts w:ascii="Times New Roman" w:hAnsi="Times New Roman"/>
                <w:color w:val="000000"/>
              </w:rPr>
              <w:t>ДЮЦ</w:t>
            </w:r>
            <w:r w:rsidRPr="00000912">
              <w:rPr>
                <w:rFonts w:ascii="Times New Roman" w:hAnsi="Times New Roman"/>
                <w:color w:val="000000"/>
              </w:rPr>
              <w:t xml:space="preserve"> №14"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М. </w:t>
            </w:r>
            <w:proofErr w:type="spellStart"/>
            <w:r w:rsidRPr="00000912">
              <w:rPr>
                <w:rFonts w:ascii="Times New Roman" w:hAnsi="Times New Roman"/>
              </w:rPr>
              <w:t>Джалиль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«</w:t>
            </w:r>
            <w:proofErr w:type="spellStart"/>
            <w:r w:rsidRPr="00000912">
              <w:rPr>
                <w:rFonts w:ascii="Times New Roman" w:hAnsi="Times New Roman"/>
              </w:rPr>
              <w:t>Боз</w:t>
            </w:r>
            <w:proofErr w:type="spellEnd"/>
            <w:r w:rsidRPr="00000912">
              <w:rPr>
                <w:rFonts w:ascii="Times New Roman" w:hAnsi="Times New Roman"/>
              </w:rPr>
              <w:t>»</w:t>
            </w:r>
            <w:r w:rsidR="0055012A" w:rsidRPr="0000091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Ахметянова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0A495E" w:rsidRPr="00000912">
              <w:rPr>
                <w:rFonts w:ascii="Times New Roman" w:hAnsi="Times New Roman"/>
                <w:color w:val="000000"/>
              </w:rPr>
              <w:t>Э.Г.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Литвинова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Алиса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>М</w:t>
            </w:r>
            <w:r w:rsidR="000A495E" w:rsidRPr="00000912">
              <w:rPr>
                <w:rFonts w:ascii="Times New Roman" w:hAnsi="Times New Roman"/>
                <w:color w:val="000000"/>
              </w:rPr>
              <w:t>Б</w:t>
            </w:r>
            <w:r w:rsidRPr="00000912">
              <w:rPr>
                <w:rFonts w:ascii="Times New Roman" w:hAnsi="Times New Roman"/>
                <w:color w:val="000000"/>
              </w:rPr>
              <w:t xml:space="preserve">ОУ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"</w:t>
            </w:r>
            <w:r w:rsidR="000A495E" w:rsidRPr="00000912">
              <w:rPr>
                <w:rFonts w:ascii="Times New Roman" w:hAnsi="Times New Roman"/>
                <w:color w:val="000000"/>
              </w:rPr>
              <w:t>СОШ</w:t>
            </w:r>
            <w:r w:rsidRPr="00000912">
              <w:rPr>
                <w:rFonts w:ascii="Times New Roman" w:hAnsi="Times New Roman"/>
                <w:color w:val="000000"/>
              </w:rPr>
              <w:t xml:space="preserve"> №1"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О. Киевская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«Баллада о матери»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Спиридонова </w:t>
            </w:r>
            <w:r w:rsidR="000A495E" w:rsidRPr="00000912">
              <w:rPr>
                <w:rFonts w:ascii="Times New Roman" w:hAnsi="Times New Roman"/>
                <w:color w:val="000000"/>
              </w:rPr>
              <w:t>И.В.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Магалимова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</w:t>
            </w:r>
            <w:r w:rsidR="0055012A" w:rsidRPr="00000912">
              <w:rPr>
                <w:rFonts w:ascii="Times New Roman" w:hAnsi="Times New Roman"/>
                <w:color w:val="000000"/>
              </w:rPr>
              <w:t>61»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Т. </w:t>
            </w:r>
            <w:proofErr w:type="spellStart"/>
            <w:r w:rsidRPr="00000912">
              <w:rPr>
                <w:rFonts w:ascii="Times New Roman" w:hAnsi="Times New Roman"/>
              </w:rPr>
              <w:t>Черновская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"Стих</w:t>
            </w:r>
            <w:r w:rsidR="0055012A" w:rsidRPr="00000912">
              <w:rPr>
                <w:rFonts w:ascii="Times New Roman" w:hAnsi="Times New Roman"/>
              </w:rPr>
              <w:t xml:space="preserve"> о почтальонке"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Иванова </w:t>
            </w:r>
            <w:r w:rsidR="000A495E" w:rsidRPr="00000912">
              <w:rPr>
                <w:rFonts w:ascii="Times New Roman" w:hAnsi="Times New Roman"/>
                <w:color w:val="000000"/>
              </w:rPr>
              <w:t>Г.И.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Мингазова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Зарина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</w:t>
            </w:r>
            <w:r w:rsidR="0055012A" w:rsidRPr="00000912">
              <w:rPr>
                <w:rFonts w:ascii="Times New Roman" w:hAnsi="Times New Roman"/>
                <w:color w:val="000000"/>
              </w:rPr>
              <w:t>77»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Т. </w:t>
            </w:r>
            <w:proofErr w:type="spellStart"/>
            <w:r w:rsidRPr="00000912">
              <w:rPr>
                <w:rFonts w:ascii="Times New Roman" w:hAnsi="Times New Roman"/>
              </w:rPr>
              <w:t>Черновская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</w:rPr>
              <w:t>"Стих о почтальонке"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Бураева </w:t>
            </w:r>
            <w:r w:rsidR="000A495E" w:rsidRPr="00000912">
              <w:rPr>
                <w:rFonts w:ascii="Times New Roman" w:hAnsi="Times New Roman"/>
                <w:color w:val="000000"/>
              </w:rPr>
              <w:t>О.Г.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Мубаракшина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Нэлли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«СОШ</w:t>
            </w:r>
            <w:r w:rsidR="000A495E"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Pr="00000912">
              <w:rPr>
                <w:rFonts w:ascii="Times New Roman" w:hAnsi="Times New Roman"/>
                <w:color w:val="000000"/>
              </w:rPr>
              <w:t>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</w:rPr>
              <w:t>М</w:t>
            </w:r>
            <w:r w:rsidR="000A495E" w:rsidRPr="00000912">
              <w:rPr>
                <w:rFonts w:ascii="Times New Roman" w:hAnsi="Times New Roman"/>
              </w:rPr>
              <w:t>.</w:t>
            </w:r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Джалиль</w:t>
            </w:r>
            <w:proofErr w:type="spellEnd"/>
            <w:r w:rsidRPr="00000912">
              <w:rPr>
                <w:rFonts w:ascii="Times New Roman" w:hAnsi="Times New Roman"/>
              </w:rPr>
              <w:t xml:space="preserve"> «Чулочки»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Юдина </w:t>
            </w:r>
            <w:r w:rsidR="000A495E" w:rsidRPr="00000912">
              <w:rPr>
                <w:rFonts w:ascii="Times New Roman" w:hAnsi="Times New Roman"/>
                <w:color w:val="000000"/>
              </w:rPr>
              <w:t>А.А.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Чернухина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Сафия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</w:t>
            </w:r>
            <w:r w:rsidR="0055012A" w:rsidRPr="00000912">
              <w:rPr>
                <w:rFonts w:ascii="Times New Roman" w:hAnsi="Times New Roman"/>
                <w:color w:val="000000"/>
              </w:rPr>
              <w:t>77»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</w:rPr>
              <w:t xml:space="preserve">Болдырева </w:t>
            </w:r>
            <w:r w:rsidR="0055012A" w:rsidRPr="00000912">
              <w:rPr>
                <w:rFonts w:ascii="Times New Roman" w:hAnsi="Times New Roman"/>
              </w:rPr>
              <w:t xml:space="preserve">"Блокадный мишка" 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Чучалина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0A495E" w:rsidRPr="00000912">
              <w:rPr>
                <w:rFonts w:ascii="Times New Roman" w:hAnsi="Times New Roman"/>
                <w:color w:val="000000"/>
              </w:rPr>
              <w:t>Г.Т.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Шаяхметова </w:t>
            </w:r>
            <w:proofErr w:type="spellStart"/>
            <w:r w:rsidRPr="00000912">
              <w:rPr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"СОШ №9"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О. Киевская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</w:rPr>
              <w:t xml:space="preserve">"Баллада о матери "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Садыкова </w:t>
            </w:r>
            <w:r w:rsidR="000A495E" w:rsidRPr="00000912">
              <w:rPr>
                <w:rFonts w:ascii="Times New Roman" w:hAnsi="Times New Roman"/>
                <w:color w:val="000000"/>
              </w:rPr>
              <w:t>Ч.М.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123C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Шмелева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Таисия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55012A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«Лицей №</w:t>
            </w:r>
            <w:r w:rsidR="0055012A" w:rsidRPr="00000912">
              <w:rPr>
                <w:rFonts w:ascii="Times New Roman" w:hAnsi="Times New Roman"/>
                <w:color w:val="000000"/>
              </w:rPr>
              <w:t>78 им. А.С.</w:t>
            </w:r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55012A" w:rsidRPr="00000912">
              <w:rPr>
                <w:rFonts w:ascii="Times New Roman" w:hAnsi="Times New Roman"/>
                <w:color w:val="000000"/>
              </w:rPr>
              <w:t>Пушкина»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Л. </w:t>
            </w:r>
            <w:proofErr w:type="spellStart"/>
            <w:r w:rsidRPr="00000912">
              <w:rPr>
                <w:rFonts w:ascii="Times New Roman" w:hAnsi="Times New Roman"/>
              </w:rPr>
              <w:t>Ошанин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</w:rPr>
              <w:t xml:space="preserve">«Волжская баллада» 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761637" w:rsidRPr="00000912" w:rsidRDefault="0076163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1637" w:rsidRPr="00000912" w:rsidRDefault="00761637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Богданова Дарья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0A495E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МАОУ</w:t>
            </w:r>
            <w:r w:rsidR="0072534D"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761637" w:rsidRPr="00000912" w:rsidRDefault="0072534D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</w:t>
            </w:r>
            <w:r w:rsidR="000A495E" w:rsidRPr="00000912">
              <w:rPr>
                <w:color w:val="000000"/>
                <w:sz w:val="22"/>
                <w:szCs w:val="22"/>
              </w:rPr>
              <w:t>СОШ</w:t>
            </w:r>
            <w:r w:rsidRPr="00000912">
              <w:rPr>
                <w:color w:val="000000"/>
                <w:sz w:val="22"/>
                <w:szCs w:val="22"/>
              </w:rPr>
              <w:t xml:space="preserve"> №55»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1637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М. </w:t>
            </w:r>
            <w:proofErr w:type="spellStart"/>
            <w:r w:rsidRPr="00000912">
              <w:rPr>
                <w:rFonts w:ascii="Times New Roman" w:hAnsi="Times New Roman"/>
              </w:rPr>
              <w:t>Джалиль</w:t>
            </w:r>
            <w:proofErr w:type="spellEnd"/>
            <w:r w:rsidRPr="00000912">
              <w:rPr>
                <w:rFonts w:ascii="Times New Roman" w:hAnsi="Times New Roman"/>
              </w:rPr>
              <w:t xml:space="preserve"> «Чулочки»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761637" w:rsidRPr="00000912" w:rsidRDefault="0072534D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Фазульянова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0A495E" w:rsidRPr="00000912">
              <w:rPr>
                <w:rFonts w:ascii="Times New Roman" w:hAnsi="Times New Roman"/>
                <w:color w:val="000000"/>
              </w:rPr>
              <w:t>И.П.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61637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Вафина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Зульфия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0A495E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МАОУ </w:t>
            </w:r>
          </w:p>
          <w:p w:rsidR="0055012A" w:rsidRPr="00000912" w:rsidRDefault="000A495E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«СОШ №34»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«На фотографии в газете»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Фахретдинова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0A495E" w:rsidRPr="00000912">
              <w:rPr>
                <w:rFonts w:ascii="Times New Roman" w:hAnsi="Times New Roman"/>
                <w:color w:val="000000"/>
              </w:rPr>
              <w:t>Р.Р.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Габделхаков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Камиль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A495E" w:rsidRPr="00000912" w:rsidRDefault="000A495E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>МАУ</w:t>
            </w:r>
            <w:r w:rsidR="0055012A" w:rsidRPr="00000912">
              <w:rPr>
                <w:rFonts w:ascii="Times New Roman" w:hAnsi="Times New Roman"/>
                <w:color w:val="000000"/>
              </w:rPr>
              <w:t xml:space="preserve">ДО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«ДЭБЦ №4»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495E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Б</w:t>
            </w:r>
            <w:r w:rsidR="000A495E" w:rsidRPr="00000912">
              <w:rPr>
                <w:sz w:val="22"/>
                <w:szCs w:val="22"/>
              </w:rPr>
              <w:t xml:space="preserve">. </w:t>
            </w:r>
            <w:r w:rsidRPr="00000912">
              <w:rPr>
                <w:sz w:val="22"/>
                <w:szCs w:val="22"/>
              </w:rPr>
              <w:t xml:space="preserve">Новиков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«О войне»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Миннегалиева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0A495E" w:rsidRPr="00000912">
              <w:rPr>
                <w:rFonts w:ascii="Times New Roman" w:hAnsi="Times New Roman"/>
                <w:color w:val="000000"/>
              </w:rPr>
              <w:t>Р.Р.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Газизова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Юлия</w:t>
            </w:r>
            <w:r w:rsidR="000A495E" w:rsidRPr="00000912">
              <w:rPr>
                <w:rFonts w:ascii="Times New Roman" w:hAnsi="Times New Roman"/>
              </w:rPr>
              <w:t>,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Гарипова </w:t>
            </w:r>
            <w:proofErr w:type="spellStart"/>
            <w:r w:rsidRPr="00000912">
              <w:rPr>
                <w:rFonts w:ascii="Times New Roman" w:hAnsi="Times New Roman"/>
              </w:rPr>
              <w:t>Айзиля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Юсупова </w:t>
            </w:r>
            <w:proofErr w:type="spellStart"/>
            <w:r w:rsidRPr="00000912">
              <w:rPr>
                <w:rFonts w:ascii="Times New Roman" w:hAnsi="Times New Roman"/>
              </w:rPr>
              <w:t>Карина</w:t>
            </w:r>
            <w:proofErr w:type="spellEnd"/>
            <w:r w:rsidR="000A495E" w:rsidRPr="00000912">
              <w:rPr>
                <w:rFonts w:ascii="Times New Roman" w:hAnsi="Times New Roman"/>
              </w:rPr>
              <w:t>,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Шарифуллин</w:t>
            </w:r>
            <w:proofErr w:type="spellEnd"/>
            <w:r w:rsidRPr="00000912">
              <w:rPr>
                <w:rFonts w:ascii="Times New Roman" w:hAnsi="Times New Roman"/>
              </w:rPr>
              <w:t xml:space="preserve"> Саид</w:t>
            </w:r>
            <w:r w:rsidR="000A495E" w:rsidRPr="00000912">
              <w:rPr>
                <w:rFonts w:ascii="Times New Roman" w:hAnsi="Times New Roman"/>
              </w:rPr>
              <w:t>,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Хайбрахманова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Айсина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«СОШ</w:t>
            </w:r>
            <w:r w:rsidR="00000912">
              <w:rPr>
                <w:rFonts w:ascii="Times New Roman" w:hAnsi="Times New Roman"/>
                <w:color w:val="000000"/>
              </w:rPr>
              <w:t xml:space="preserve"> </w:t>
            </w:r>
            <w:r w:rsidRPr="00000912">
              <w:rPr>
                <w:rFonts w:ascii="Times New Roman" w:hAnsi="Times New Roman"/>
                <w:color w:val="000000"/>
              </w:rPr>
              <w:t>№39»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"Анабәйрәме"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Хантимирова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0A495E" w:rsidRPr="00000912">
              <w:rPr>
                <w:rFonts w:ascii="Times New Roman" w:hAnsi="Times New Roman"/>
                <w:color w:val="000000"/>
              </w:rPr>
              <w:t>МФ.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762BC3" w:rsidRPr="00000912" w:rsidRDefault="00762BC3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2BC3" w:rsidRPr="00000912" w:rsidRDefault="00762BC3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00912">
              <w:rPr>
                <w:color w:val="000000"/>
                <w:sz w:val="22"/>
                <w:szCs w:val="22"/>
              </w:rPr>
              <w:t>Ишалина</w:t>
            </w:r>
            <w:proofErr w:type="spellEnd"/>
          </w:p>
          <w:p w:rsidR="00762BC3" w:rsidRPr="00000912" w:rsidRDefault="00762BC3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00912">
              <w:rPr>
                <w:color w:val="000000"/>
                <w:sz w:val="22"/>
                <w:szCs w:val="22"/>
              </w:rPr>
              <w:t>Адиля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762BC3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762BC3" w:rsidRPr="00000912" w:rsidRDefault="00762BC3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</w:t>
            </w:r>
            <w:r w:rsidR="00000912">
              <w:rPr>
                <w:rFonts w:ascii="Times New Roman" w:hAnsi="Times New Roman"/>
                <w:color w:val="000000"/>
              </w:rPr>
              <w:t>2»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762BC3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>М</w:t>
            </w:r>
            <w:r w:rsidR="00000912">
              <w:rPr>
                <w:rFonts w:ascii="Times New Roman" w:hAnsi="Times New Roman"/>
                <w:color w:val="000000"/>
              </w:rPr>
              <w:t xml:space="preserve">. </w:t>
            </w:r>
            <w:r w:rsidRPr="00000912">
              <w:rPr>
                <w:rFonts w:ascii="Times New Roman" w:hAnsi="Times New Roman"/>
                <w:color w:val="000000"/>
              </w:rPr>
              <w:t xml:space="preserve">Җәлил </w:t>
            </w:r>
          </w:p>
          <w:p w:rsidR="00762BC3" w:rsidRPr="00000912" w:rsidRDefault="00762BC3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“Бү</w:t>
            </w:r>
            <w:proofErr w:type="gramStart"/>
            <w:r w:rsidRPr="00000912">
              <w:rPr>
                <w:rFonts w:ascii="Times New Roman" w:hAnsi="Times New Roman"/>
                <w:color w:val="000000"/>
              </w:rPr>
              <w:t>рел</w:t>
            </w:r>
            <w:proofErr w:type="gramEnd"/>
            <w:r w:rsidRPr="00000912">
              <w:rPr>
                <w:rFonts w:ascii="Times New Roman" w:hAnsi="Times New Roman"/>
                <w:color w:val="000000"/>
              </w:rPr>
              <w:t>әр”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762BC3" w:rsidRPr="00000912" w:rsidRDefault="00762BC3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Хамидуллина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Д</w:t>
            </w:r>
            <w:r w:rsidR="00000912">
              <w:rPr>
                <w:rFonts w:ascii="Times New Roman" w:hAnsi="Times New Roman"/>
                <w:color w:val="000000"/>
              </w:rPr>
              <w:t>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62BC3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  <w:lang w:val="tt-RU"/>
              </w:rPr>
              <w:t>Лагунова Анастасия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МАУДО «</w:t>
            </w:r>
            <w:proofErr w:type="spellStart"/>
            <w:r w:rsidRPr="00000912">
              <w:rPr>
                <w:rFonts w:ascii="Times New Roman" w:hAnsi="Times New Roman"/>
                <w:color w:val="000000"/>
              </w:rPr>
              <w:t>ГДТДиМ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М</w:t>
            </w:r>
            <w:r w:rsidR="00000912"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«Волки»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Грошева </w:t>
            </w:r>
            <w:r w:rsidR="00000912">
              <w:rPr>
                <w:rFonts w:ascii="Times New Roman" w:hAnsi="Times New Roman"/>
                <w:color w:val="000000"/>
              </w:rPr>
              <w:t>Е.Л.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Мингалимов</w:t>
            </w:r>
            <w:proofErr w:type="spellEnd"/>
            <w:r w:rsidRPr="00000912">
              <w:rPr>
                <w:sz w:val="22"/>
                <w:szCs w:val="22"/>
              </w:rPr>
              <w:t xml:space="preserve"> Сайман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</w:t>
            </w:r>
            <w:r>
              <w:rPr>
                <w:rFonts w:ascii="Times New Roman" w:hAnsi="Times New Roman"/>
                <w:color w:val="000000"/>
              </w:rPr>
              <w:t>2»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000912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Җәлил</w:t>
            </w:r>
            <w:r>
              <w:rPr>
                <w:sz w:val="22"/>
                <w:szCs w:val="22"/>
              </w:rPr>
              <w:t xml:space="preserve"> </w:t>
            </w:r>
          </w:p>
          <w:p w:rsidR="0055012A" w:rsidRPr="00000912" w:rsidRDefault="00000912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«Берүгет»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Хамидуллина</w:t>
            </w:r>
            <w:proofErr w:type="spellEnd"/>
            <w:r w:rsidRPr="00000912">
              <w:rPr>
                <w:rFonts w:ascii="Times New Roman" w:hAnsi="Times New Roman"/>
              </w:rPr>
              <w:t xml:space="preserve"> Д</w:t>
            </w:r>
            <w:r w:rsidR="00000912">
              <w:rPr>
                <w:rFonts w:ascii="Times New Roman" w:hAnsi="Times New Roman"/>
              </w:rPr>
              <w:t>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Мубаракшин</w:t>
            </w:r>
            <w:proofErr w:type="spellEnd"/>
            <w:r w:rsidRPr="00000912">
              <w:rPr>
                <w:sz w:val="22"/>
                <w:szCs w:val="22"/>
              </w:rPr>
              <w:t xml:space="preserve"> Григорий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55012A" w:rsidRP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«Гимназия №</w:t>
            </w:r>
            <w:r w:rsidR="0055012A" w:rsidRPr="00000912">
              <w:rPr>
                <w:rFonts w:ascii="Times New Roman" w:hAnsi="Times New Roman"/>
                <w:color w:val="000000"/>
              </w:rPr>
              <w:t>77»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000912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М.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r w:rsidR="0055012A" w:rsidRPr="00000912">
              <w:rPr>
                <w:sz w:val="22"/>
                <w:szCs w:val="22"/>
              </w:rPr>
              <w:t>«Варварство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Бураева </w:t>
            </w:r>
            <w:r w:rsidR="00000912">
              <w:rPr>
                <w:rFonts w:ascii="Times New Roman" w:hAnsi="Times New Roman"/>
                <w:color w:val="000000"/>
              </w:rPr>
              <w:t>О.Г.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Салахутдинова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Агата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55012A" w:rsidRP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«Гимназия №</w:t>
            </w:r>
            <w:r w:rsidR="0055012A" w:rsidRPr="00000912">
              <w:rPr>
                <w:rFonts w:ascii="Times New Roman" w:hAnsi="Times New Roman"/>
                <w:color w:val="000000"/>
              </w:rPr>
              <w:t>61»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 Дудин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"Вдогонку уплывающей по Неве льдине</w:t>
            </w:r>
            <w:r w:rsidR="00000912">
              <w:rPr>
                <w:rFonts w:ascii="Times New Roman" w:hAnsi="Times New Roman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Иванова </w:t>
            </w:r>
            <w:r w:rsidR="00000912">
              <w:rPr>
                <w:rFonts w:ascii="Times New Roman" w:hAnsi="Times New Roman"/>
                <w:color w:val="000000"/>
              </w:rPr>
              <w:t>Г.И.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Сахабутдинова</w:t>
            </w:r>
            <w:proofErr w:type="spellEnd"/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Эльза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«СОШ </w:t>
            </w:r>
            <w:r w:rsidR="00000912">
              <w:rPr>
                <w:rFonts w:ascii="Times New Roman" w:hAnsi="Times New Roman"/>
                <w:color w:val="000000"/>
              </w:rPr>
              <w:t>№</w:t>
            </w:r>
            <w:r w:rsidRPr="00000912">
              <w:rPr>
                <w:rFonts w:ascii="Times New Roman" w:hAnsi="Times New Roman"/>
                <w:color w:val="000000"/>
              </w:rPr>
              <w:t>30»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Г</w:t>
            </w:r>
            <w:r w:rsidR="00000912">
              <w:rPr>
                <w:sz w:val="22"/>
                <w:szCs w:val="22"/>
              </w:rPr>
              <w:t>. Рублев</w:t>
            </w:r>
            <w:r w:rsidRPr="00000912">
              <w:rPr>
                <w:sz w:val="22"/>
                <w:szCs w:val="22"/>
              </w:rPr>
              <w:t xml:space="preserve">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«Это было в мае на рассвете»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Серова </w:t>
            </w:r>
            <w:r w:rsidR="00000912">
              <w:rPr>
                <w:rFonts w:ascii="Times New Roman" w:hAnsi="Times New Roman"/>
                <w:color w:val="000000"/>
              </w:rPr>
              <w:t>Н.А.,</w:t>
            </w:r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  <w:color w:val="000000"/>
              </w:rPr>
              <w:t>Залалутдинова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Ф</w:t>
            </w:r>
            <w:r w:rsidR="00000912">
              <w:rPr>
                <w:rFonts w:ascii="Times New Roman" w:hAnsi="Times New Roman"/>
                <w:color w:val="000000"/>
              </w:rPr>
              <w:t>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Хуснуллина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="0055012A" w:rsidRPr="0000091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"</w:t>
            </w:r>
            <w:r w:rsidR="00000912">
              <w:rPr>
                <w:rFonts w:ascii="Times New Roman" w:hAnsi="Times New Roman"/>
                <w:color w:val="000000"/>
              </w:rPr>
              <w:t>СОШ №</w:t>
            </w:r>
            <w:r w:rsidRPr="00000912">
              <w:rPr>
                <w:rFonts w:ascii="Times New Roman" w:hAnsi="Times New Roman"/>
                <w:color w:val="000000"/>
              </w:rPr>
              <w:t>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М</w:t>
            </w:r>
            <w:r w:rsidR="00000912"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«Смерть девушки»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Ежова </w:t>
            </w:r>
            <w:r w:rsidR="00000912">
              <w:rPr>
                <w:rFonts w:ascii="Times New Roman" w:hAnsi="Times New Roman"/>
                <w:color w:val="000000"/>
              </w:rPr>
              <w:t>А.Н.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rPr>
          <w:trHeight w:val="683"/>
        </w:trPr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Аглиуллин</w:t>
            </w:r>
            <w:proofErr w:type="spellEnd"/>
            <w:r w:rsidRPr="00000912">
              <w:rPr>
                <w:rFonts w:ascii="Times New Roman" w:hAnsi="Times New Roman"/>
              </w:rPr>
              <w:t xml:space="preserve"> Рустам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«СОШ №</w:t>
            </w:r>
            <w:r w:rsidR="0055012A" w:rsidRPr="00000912">
              <w:rPr>
                <w:rFonts w:ascii="Times New Roman" w:hAnsi="Times New Roman"/>
                <w:color w:val="000000"/>
              </w:rPr>
              <w:t>39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М</w:t>
            </w:r>
            <w:r w:rsidR="00000912">
              <w:rPr>
                <w:rFonts w:ascii="Times New Roman" w:hAnsi="Times New Roman"/>
              </w:rPr>
              <w:t xml:space="preserve">. </w:t>
            </w:r>
            <w:proofErr w:type="spellStart"/>
            <w:r w:rsidRPr="00000912">
              <w:rPr>
                <w:rFonts w:ascii="Times New Roman" w:hAnsi="Times New Roman"/>
              </w:rPr>
              <w:t>Джалиль</w:t>
            </w:r>
            <w:proofErr w:type="spellEnd"/>
            <w:r w:rsidRPr="00000912">
              <w:rPr>
                <w:rFonts w:ascii="Times New Roman" w:hAnsi="Times New Roman"/>
              </w:rPr>
              <w:t xml:space="preserve"> “Варварство”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Насертдинова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000912">
              <w:rPr>
                <w:rFonts w:ascii="Times New Roman" w:hAnsi="Times New Roman"/>
                <w:color w:val="000000"/>
              </w:rPr>
              <w:t>Г.Ф.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761637" w:rsidRPr="00000912" w:rsidRDefault="0076163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1637" w:rsidRPr="00000912" w:rsidRDefault="00761637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Алимов Мирослав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0912" w:rsidRDefault="008E3853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761637" w:rsidRPr="00000912" w:rsidRDefault="008E3853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«СОШ № 13»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0912" w:rsidRDefault="00000912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000912">
              <w:rPr>
                <w:sz w:val="22"/>
                <w:szCs w:val="22"/>
              </w:rPr>
              <w:t>Подчиненова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000912" w:rsidRDefault="00761637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«Та войн</w:t>
            </w:r>
            <w:r w:rsidR="00000912">
              <w:rPr>
                <w:sz w:val="22"/>
                <w:szCs w:val="22"/>
              </w:rPr>
              <w:t xml:space="preserve">а отгремела много весен назад» </w:t>
            </w:r>
          </w:p>
          <w:p w:rsidR="00761637" w:rsidRPr="00000912" w:rsidRDefault="00761637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761637" w:rsidRPr="00000912" w:rsidRDefault="008E3853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lastRenderedPageBreak/>
              <w:t>Давлетова Г.М., Шакирова Р.Р., Алимова А.О.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="0055012A" w:rsidRPr="00000912">
              <w:rPr>
                <w:rFonts w:ascii="Times New Roman" w:hAnsi="Times New Roman"/>
                <w:lang w:val="tt-RU"/>
              </w:rPr>
              <w:t xml:space="preserve">иплом </w:t>
            </w:r>
            <w:r w:rsidR="00761637" w:rsidRPr="00000912">
              <w:rPr>
                <w:rFonts w:ascii="Times New Roman" w:hAnsi="Times New Roman"/>
                <w:lang w:val="tt-RU"/>
              </w:rPr>
              <w:t xml:space="preserve"> </w:t>
            </w:r>
          </w:p>
          <w:p w:rsidR="00761637" w:rsidRPr="00000912" w:rsidRDefault="00000912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="00761637"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2B5437" w:rsidRPr="00000912" w:rsidTr="004E5ECE">
        <w:tc>
          <w:tcPr>
            <w:tcW w:w="675" w:type="dxa"/>
            <w:shd w:val="clear" w:color="auto" w:fill="auto"/>
            <w:vAlign w:val="center"/>
          </w:tcPr>
          <w:p w:rsidR="002B5437" w:rsidRPr="00000912" w:rsidRDefault="002B5437" w:rsidP="002B5437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B5437" w:rsidRPr="00000912" w:rsidRDefault="002B5437" w:rsidP="002B5437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Ахмадуллова</w:t>
            </w:r>
            <w:proofErr w:type="spellEnd"/>
            <w:r w:rsidRPr="00000912">
              <w:rPr>
                <w:sz w:val="22"/>
                <w:szCs w:val="22"/>
              </w:rPr>
              <w:t xml:space="preserve">  Марина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</w:t>
            </w:r>
            <w:r w:rsidR="002B5437"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2B5437" w:rsidRPr="00000912" w:rsidRDefault="002B5437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</w:t>
            </w:r>
            <w:r w:rsidR="0015771C">
              <w:rPr>
                <w:color w:val="000000"/>
                <w:sz w:val="22"/>
                <w:szCs w:val="22"/>
              </w:rPr>
              <w:t>СОШ</w:t>
            </w:r>
            <w:r w:rsidRPr="00000912">
              <w:rPr>
                <w:color w:val="000000"/>
                <w:sz w:val="22"/>
                <w:szCs w:val="22"/>
              </w:rPr>
              <w:t xml:space="preserve"> №</w:t>
            </w:r>
            <w:r w:rsidR="0015771C">
              <w:rPr>
                <w:color w:val="000000"/>
                <w:sz w:val="22"/>
                <w:szCs w:val="22"/>
              </w:rPr>
              <w:t>18»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Дементьев</w:t>
            </w:r>
            <w:r>
              <w:rPr>
                <w:sz w:val="22"/>
                <w:szCs w:val="22"/>
              </w:rPr>
              <w:t xml:space="preserve"> </w:t>
            </w:r>
          </w:p>
          <w:p w:rsidR="002B5437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«Баллада о матери»</w:t>
            </w:r>
            <w:r w:rsidR="002B5437" w:rsidRPr="000009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2B5437" w:rsidRPr="00000912" w:rsidRDefault="002B5437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Гаянова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15771C">
              <w:rPr>
                <w:rFonts w:ascii="Times New Roman" w:hAnsi="Times New Roman"/>
                <w:color w:val="000000"/>
              </w:rPr>
              <w:t>Н.Н.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B5437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2B5437" w:rsidRPr="00000912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2B5437" w:rsidRPr="00000912" w:rsidTr="004E5ECE">
        <w:tc>
          <w:tcPr>
            <w:tcW w:w="675" w:type="dxa"/>
            <w:shd w:val="clear" w:color="auto" w:fill="auto"/>
            <w:vAlign w:val="center"/>
          </w:tcPr>
          <w:p w:rsidR="002B5437" w:rsidRPr="00000912" w:rsidRDefault="002B5437" w:rsidP="002B5437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B5437" w:rsidRPr="00000912" w:rsidRDefault="002B5437" w:rsidP="002B5437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Ахтямов</w:t>
            </w:r>
            <w:proofErr w:type="spellEnd"/>
            <w:r w:rsidRPr="00000912">
              <w:rPr>
                <w:sz w:val="22"/>
                <w:szCs w:val="22"/>
              </w:rPr>
              <w:t xml:space="preserve"> Альфред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5437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ГБОУ</w:t>
            </w:r>
            <w:r w:rsidR="002B5437" w:rsidRPr="00000912"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 w:rsidR="002B5437" w:rsidRPr="00000912">
              <w:rPr>
                <w:color w:val="000000"/>
                <w:sz w:val="22"/>
                <w:szCs w:val="22"/>
              </w:rPr>
              <w:t>Набережночелнинская</w:t>
            </w:r>
            <w:proofErr w:type="spellEnd"/>
            <w:r w:rsidR="002B5437" w:rsidRPr="00000912">
              <w:rPr>
                <w:color w:val="000000"/>
                <w:sz w:val="22"/>
                <w:szCs w:val="22"/>
              </w:rPr>
              <w:t xml:space="preserve"> школа №69 для детей с </w:t>
            </w:r>
            <w:r>
              <w:rPr>
                <w:color w:val="000000"/>
                <w:sz w:val="22"/>
                <w:szCs w:val="22"/>
              </w:rPr>
              <w:t>ОВЗ</w:t>
            </w:r>
            <w:r w:rsidR="002B5437" w:rsidRPr="0000091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B5437" w:rsidRPr="00000912" w:rsidRDefault="002B5437" w:rsidP="002B5437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«Россия, Родина, Отчизна»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2B5437" w:rsidRPr="00000912" w:rsidRDefault="002B5437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Брюхова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15771C">
              <w:rPr>
                <w:rFonts w:ascii="Times New Roman" w:hAnsi="Times New Roman"/>
                <w:color w:val="000000"/>
              </w:rPr>
              <w:t>С.С.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B5437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2B5437" w:rsidRPr="00000912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2B5437" w:rsidRPr="00000912" w:rsidTr="004E5ECE">
        <w:tc>
          <w:tcPr>
            <w:tcW w:w="675" w:type="dxa"/>
            <w:shd w:val="clear" w:color="auto" w:fill="auto"/>
            <w:vAlign w:val="center"/>
          </w:tcPr>
          <w:p w:rsidR="002B5437" w:rsidRPr="00000912" w:rsidRDefault="002B5437" w:rsidP="002B5437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B5437" w:rsidRPr="00000912" w:rsidRDefault="002B5437" w:rsidP="002B5437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Бельский Кирилл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2B5437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2B5437" w:rsidRPr="00000912" w:rsidRDefault="002B5437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«СОШ</w:t>
            </w:r>
            <w:r w:rsidR="0015771C">
              <w:rPr>
                <w:rFonts w:ascii="Times New Roman" w:hAnsi="Times New Roman"/>
                <w:color w:val="000000"/>
              </w:rPr>
              <w:t xml:space="preserve"> </w:t>
            </w:r>
            <w:r w:rsidRPr="00000912">
              <w:rPr>
                <w:rFonts w:ascii="Times New Roman" w:hAnsi="Times New Roman"/>
                <w:color w:val="000000"/>
              </w:rPr>
              <w:t>№24»</w:t>
            </w:r>
            <w:r w:rsidR="0015771C">
              <w:rPr>
                <w:rFonts w:ascii="Times New Roman" w:hAnsi="Times New Roman"/>
                <w:color w:val="000000"/>
              </w:rPr>
              <w:t>,</w:t>
            </w:r>
            <w:r w:rsidRPr="00000912">
              <w:rPr>
                <w:rFonts w:ascii="Times New Roman" w:hAnsi="Times New Roman"/>
                <w:color w:val="000000"/>
              </w:rPr>
              <w:t xml:space="preserve"> МАУДО «ГДТДиМ№1»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76019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="0015771C">
              <w:rPr>
                <w:sz w:val="22"/>
                <w:szCs w:val="22"/>
              </w:rPr>
              <w:t xml:space="preserve"> </w:t>
            </w:r>
            <w:proofErr w:type="spellStart"/>
            <w:r w:rsidR="0015771C" w:rsidRPr="00000912">
              <w:rPr>
                <w:sz w:val="22"/>
                <w:szCs w:val="22"/>
              </w:rPr>
              <w:t>Гудзенко</w:t>
            </w:r>
            <w:proofErr w:type="spellEnd"/>
            <w:r w:rsidR="0015771C" w:rsidRPr="00000912">
              <w:rPr>
                <w:sz w:val="22"/>
                <w:szCs w:val="22"/>
              </w:rPr>
              <w:t xml:space="preserve"> </w:t>
            </w:r>
          </w:p>
          <w:p w:rsidR="002B5437" w:rsidRPr="00000912" w:rsidRDefault="002B5437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«Я был пехотой в поле чистом»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2B5437" w:rsidRPr="00000912" w:rsidRDefault="002B5437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Хамзина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М</w:t>
            </w:r>
            <w:r w:rsidR="0015771C">
              <w:rPr>
                <w:rFonts w:ascii="Times New Roman" w:hAnsi="Times New Roman"/>
                <w:color w:val="000000"/>
              </w:rPr>
              <w:t>.Д.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B5437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2B5437" w:rsidRPr="00000912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2B5437" w:rsidRPr="00000912" w:rsidTr="004E5ECE">
        <w:tc>
          <w:tcPr>
            <w:tcW w:w="675" w:type="dxa"/>
            <w:shd w:val="clear" w:color="auto" w:fill="auto"/>
            <w:vAlign w:val="center"/>
          </w:tcPr>
          <w:p w:rsidR="002B5437" w:rsidRPr="00000912" w:rsidRDefault="002B5437" w:rsidP="002B5437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B5437" w:rsidRPr="00000912" w:rsidRDefault="002B5437" w:rsidP="002B5437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Вагизова</w:t>
            </w:r>
            <w:proofErr w:type="spellEnd"/>
            <w:r w:rsidRPr="00000912">
              <w:rPr>
                <w:sz w:val="22"/>
                <w:szCs w:val="22"/>
              </w:rPr>
              <w:t xml:space="preserve"> Сирина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</w:t>
            </w:r>
            <w:r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2B5437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СОШ</w:t>
            </w:r>
            <w:r w:rsidRPr="00000912">
              <w:rPr>
                <w:color w:val="000000"/>
                <w:sz w:val="22"/>
                <w:szCs w:val="22"/>
              </w:rPr>
              <w:t xml:space="preserve"> №</w:t>
            </w:r>
            <w:r>
              <w:rPr>
                <w:color w:val="000000"/>
                <w:sz w:val="22"/>
                <w:szCs w:val="22"/>
              </w:rPr>
              <w:t>18»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B5437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Рождественск</w:t>
            </w:r>
            <w:r>
              <w:rPr>
                <w:sz w:val="22"/>
                <w:szCs w:val="22"/>
              </w:rPr>
              <w:t>ий</w:t>
            </w:r>
            <w:r w:rsidRPr="00000912">
              <w:rPr>
                <w:sz w:val="22"/>
                <w:szCs w:val="22"/>
              </w:rPr>
              <w:t xml:space="preserve"> </w:t>
            </w:r>
            <w:r w:rsidR="002B5437" w:rsidRPr="00000912">
              <w:rPr>
                <w:sz w:val="22"/>
                <w:szCs w:val="22"/>
              </w:rPr>
              <w:t xml:space="preserve">"Реквием"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2B5437" w:rsidRPr="00000912" w:rsidRDefault="002B5437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Бигимова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15771C">
              <w:rPr>
                <w:rFonts w:ascii="Times New Roman" w:hAnsi="Times New Roman"/>
                <w:color w:val="000000"/>
              </w:rPr>
              <w:t>Н.В.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B5437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2B5437" w:rsidRPr="00000912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Валиулина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Назлия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5012A" w:rsidRPr="00000912" w:rsidRDefault="0015771C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«Гимназия №2»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Default="0055012A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М</w:t>
            </w:r>
            <w:r w:rsidR="0015771C"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000912">
              <w:rPr>
                <w:sz w:val="22"/>
                <w:szCs w:val="22"/>
              </w:rPr>
              <w:t>Кызыл ромашка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Хамидуллина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15771C">
              <w:rPr>
                <w:rFonts w:ascii="Times New Roman" w:hAnsi="Times New Roman"/>
                <w:color w:val="000000"/>
              </w:rPr>
              <w:t>Д.М.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B5437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Видинеева Виктория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О. </w:t>
            </w:r>
            <w:r w:rsidR="0055012A" w:rsidRPr="00000912">
              <w:rPr>
                <w:sz w:val="22"/>
                <w:szCs w:val="22"/>
              </w:rPr>
              <w:t xml:space="preserve">Маслова </w:t>
            </w:r>
          </w:p>
          <w:p w:rsidR="0055012A" w:rsidRPr="00000912" w:rsidRDefault="0055012A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«Пускай будет мир»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Сафина </w:t>
            </w:r>
            <w:r w:rsidR="0015771C">
              <w:rPr>
                <w:rFonts w:ascii="Times New Roman" w:hAnsi="Times New Roman"/>
                <w:color w:val="000000"/>
              </w:rPr>
              <w:t>Г.Р.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B5437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Воробьев Андрей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</w:t>
            </w:r>
            <w:r w:rsidR="0055012A"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55012A" w:rsidRPr="00000912" w:rsidRDefault="0055012A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</w:t>
            </w:r>
            <w:r w:rsidR="0015771C">
              <w:rPr>
                <w:color w:val="000000"/>
                <w:sz w:val="22"/>
                <w:szCs w:val="22"/>
              </w:rPr>
              <w:t>СОШ</w:t>
            </w:r>
            <w:r w:rsidRPr="00000912">
              <w:rPr>
                <w:color w:val="000000"/>
                <w:sz w:val="22"/>
                <w:szCs w:val="22"/>
              </w:rPr>
              <w:t xml:space="preserve"> №55»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Симонов </w:t>
            </w:r>
          </w:p>
          <w:p w:rsidR="0055012A" w:rsidRPr="00000912" w:rsidRDefault="0055012A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«Баллада о матери»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Фазульянова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15771C">
              <w:rPr>
                <w:rFonts w:ascii="Times New Roman" w:hAnsi="Times New Roman"/>
                <w:color w:val="000000"/>
              </w:rPr>
              <w:t>И.П.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B5437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2B5437" w:rsidP="002B54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5771C" w:rsidRPr="00000912" w:rsidTr="004E5ECE">
        <w:tc>
          <w:tcPr>
            <w:tcW w:w="675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ГабдрахмановШамиль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«Варварство»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5771C" w:rsidRPr="00000912" w:rsidTr="004E5ECE">
        <w:tc>
          <w:tcPr>
            <w:tcW w:w="675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Гайнутдинова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Ильвина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«СОШ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00912">
              <w:rPr>
                <w:rFonts w:ascii="Times New Roman" w:hAnsi="Times New Roman"/>
                <w:color w:val="000000"/>
              </w:rPr>
              <w:t>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 </w:t>
            </w:r>
            <w:r w:rsidRPr="00000912">
              <w:rPr>
                <w:sz w:val="22"/>
                <w:szCs w:val="22"/>
              </w:rPr>
              <w:t xml:space="preserve">Вадимов </w:t>
            </w:r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«Еще тогда нас не было на свете»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Юдина </w:t>
            </w:r>
            <w:r>
              <w:rPr>
                <w:rFonts w:ascii="Times New Roman" w:hAnsi="Times New Roman"/>
                <w:color w:val="000000"/>
              </w:rPr>
              <w:t>А.А.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5771C" w:rsidRPr="00000912" w:rsidTr="004E5ECE">
        <w:tc>
          <w:tcPr>
            <w:tcW w:w="675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Гареева </w:t>
            </w:r>
            <w:proofErr w:type="spellStart"/>
            <w:r w:rsidRPr="00000912">
              <w:rPr>
                <w:rFonts w:ascii="Times New Roman" w:hAnsi="Times New Roman"/>
              </w:rPr>
              <w:t>Ильдана</w:t>
            </w:r>
            <w:proofErr w:type="spellEnd"/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«СОШ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00912">
              <w:rPr>
                <w:rFonts w:ascii="Times New Roman" w:hAnsi="Times New Roman"/>
                <w:color w:val="000000"/>
              </w:rPr>
              <w:t>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А.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Лазутин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"Чтите долю сол</w:t>
            </w:r>
            <w:r>
              <w:rPr>
                <w:rFonts w:ascii="Times New Roman" w:hAnsi="Times New Roman"/>
              </w:rPr>
              <w:t>д</w:t>
            </w:r>
            <w:r w:rsidRPr="00000912">
              <w:rPr>
                <w:rFonts w:ascii="Times New Roman" w:hAnsi="Times New Roman"/>
              </w:rPr>
              <w:t xml:space="preserve">ат"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Вазетдинова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Е.О.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5771C" w:rsidRPr="00000912" w:rsidTr="004E5ECE">
        <w:tc>
          <w:tcPr>
            <w:tcW w:w="675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Герасимова Александра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«СОШ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00912">
              <w:rPr>
                <w:rFonts w:ascii="Times New Roman" w:hAnsi="Times New Roman"/>
                <w:color w:val="000000"/>
              </w:rPr>
              <w:t>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 Рождеств</w:t>
            </w:r>
            <w:r w:rsidR="00CA0D7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нский</w:t>
            </w:r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«На земле безжалостно маленькой»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Якубова </w:t>
            </w:r>
            <w:r>
              <w:rPr>
                <w:rFonts w:ascii="Times New Roman" w:hAnsi="Times New Roman"/>
                <w:color w:val="000000"/>
              </w:rPr>
              <w:t>Ф.Г.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5771C" w:rsidRPr="00000912" w:rsidTr="004E5ECE">
        <w:tc>
          <w:tcPr>
            <w:tcW w:w="675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Герасимова Милана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</w:t>
            </w:r>
            <w:r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«Лицей №</w:t>
            </w:r>
            <w:r w:rsidRPr="00000912">
              <w:rPr>
                <w:color w:val="000000"/>
                <w:sz w:val="22"/>
                <w:szCs w:val="22"/>
              </w:rPr>
              <w:t>78 им. А.С.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00912">
              <w:rPr>
                <w:color w:val="000000"/>
                <w:sz w:val="22"/>
                <w:szCs w:val="22"/>
              </w:rPr>
              <w:t>Пушкина»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М.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«О </w:t>
            </w:r>
            <w:r>
              <w:rPr>
                <w:sz w:val="22"/>
                <w:szCs w:val="22"/>
              </w:rPr>
              <w:t>героизме»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Хисматова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Г.Р.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5771C" w:rsidRPr="00000912" w:rsidTr="004E5ECE">
        <w:tc>
          <w:tcPr>
            <w:tcW w:w="675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Гизатуллина</w:t>
            </w:r>
            <w:proofErr w:type="spellEnd"/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«СОШ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00912">
              <w:rPr>
                <w:rFonts w:ascii="Times New Roman" w:hAnsi="Times New Roman"/>
                <w:color w:val="000000"/>
              </w:rPr>
              <w:t>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  <w:r w:rsidRPr="00000912">
              <w:rPr>
                <w:sz w:val="22"/>
                <w:szCs w:val="22"/>
              </w:rPr>
              <w:t xml:space="preserve"> «Анабәйрәме»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Сабирова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Г.Ш.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5771C" w:rsidRPr="00000912" w:rsidTr="004E5ECE">
        <w:tc>
          <w:tcPr>
            <w:tcW w:w="675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Горбунова Екатерина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«СОШ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00912">
              <w:rPr>
                <w:color w:val="000000"/>
                <w:sz w:val="22"/>
                <w:szCs w:val="22"/>
              </w:rPr>
              <w:t>№24» МАУДО «</w:t>
            </w:r>
            <w:proofErr w:type="spellStart"/>
            <w:r w:rsidRPr="00000912">
              <w:rPr>
                <w:color w:val="000000"/>
                <w:sz w:val="22"/>
                <w:szCs w:val="22"/>
              </w:rPr>
              <w:t>ГДТДиМ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000912">
              <w:rPr>
                <w:color w:val="000000"/>
                <w:sz w:val="22"/>
                <w:szCs w:val="22"/>
              </w:rPr>
              <w:t>№1»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</w:t>
            </w:r>
            <w:proofErr w:type="spellStart"/>
            <w:r w:rsidRPr="00000912">
              <w:rPr>
                <w:sz w:val="22"/>
                <w:szCs w:val="22"/>
              </w:rPr>
              <w:t>Барто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«Партизанке Тане»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Хамзина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М.Д.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5771C" w:rsidRPr="00000912" w:rsidTr="004E5ECE">
        <w:tc>
          <w:tcPr>
            <w:tcW w:w="675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Дехканов</w:t>
            </w:r>
            <w:proofErr w:type="spellEnd"/>
            <w:r w:rsidRPr="00000912">
              <w:rPr>
                <w:sz w:val="22"/>
                <w:szCs w:val="22"/>
              </w:rPr>
              <w:t xml:space="preserve"> Юсуф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</w:t>
            </w:r>
            <w:r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 xml:space="preserve">СОШ </w:t>
            </w:r>
            <w:r w:rsidRPr="00000912">
              <w:rPr>
                <w:color w:val="000000"/>
                <w:sz w:val="22"/>
                <w:szCs w:val="22"/>
              </w:rPr>
              <w:t>№9»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И. </w:t>
            </w:r>
            <w:proofErr w:type="spellStart"/>
            <w:r w:rsidRPr="00000912">
              <w:rPr>
                <w:sz w:val="22"/>
                <w:szCs w:val="22"/>
              </w:rPr>
              <w:t>Бутримова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15771C" w:rsidRPr="00000912" w:rsidRDefault="0015771C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«День Победы»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Рафикова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Р.Б.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5771C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Замалиева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Наргиза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55012A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МАОУ </w:t>
            </w:r>
          </w:p>
          <w:p w:rsidR="0055012A" w:rsidRPr="00000912" w:rsidRDefault="0055012A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</w:t>
            </w:r>
            <w:r w:rsidR="0015771C">
              <w:rPr>
                <w:color w:val="000000"/>
                <w:sz w:val="22"/>
                <w:szCs w:val="22"/>
              </w:rPr>
              <w:t>СОШ №</w:t>
            </w:r>
            <w:r w:rsidRPr="00000912">
              <w:rPr>
                <w:color w:val="000000"/>
                <w:sz w:val="22"/>
                <w:szCs w:val="22"/>
              </w:rPr>
              <w:t>34</w:t>
            </w:r>
            <w:r w:rsidR="0015771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55012A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А</w:t>
            </w:r>
            <w:r w:rsidR="0015771C">
              <w:rPr>
                <w:sz w:val="22"/>
                <w:szCs w:val="22"/>
              </w:rPr>
              <w:t xml:space="preserve">. </w:t>
            </w:r>
            <w:proofErr w:type="spellStart"/>
            <w:r w:rsidR="0015771C">
              <w:rPr>
                <w:sz w:val="22"/>
                <w:szCs w:val="22"/>
              </w:rPr>
              <w:t>Барто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5012A" w:rsidRPr="00000912" w:rsidRDefault="0055012A" w:rsidP="0015771C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«Наташа»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Ванина </w:t>
            </w:r>
            <w:r w:rsidR="0015771C">
              <w:rPr>
                <w:rFonts w:ascii="Times New Roman" w:hAnsi="Times New Roman"/>
                <w:color w:val="000000"/>
              </w:rPr>
              <w:t>О.Н.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Зарипова</w:t>
            </w:r>
            <w:proofErr w:type="spellEnd"/>
            <w:r w:rsidRPr="00000912">
              <w:rPr>
                <w:sz w:val="22"/>
                <w:szCs w:val="22"/>
              </w:rPr>
              <w:t xml:space="preserve"> Алиса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5771C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МАОУ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«Гимназия №57»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71C" w:rsidRDefault="0015771C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 Җәлил </w:t>
            </w:r>
          </w:p>
          <w:p w:rsidR="0055012A" w:rsidRPr="00000912" w:rsidRDefault="0015771C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«Урман»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57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Ахметова </w:t>
            </w:r>
            <w:r w:rsidR="0015771C">
              <w:rPr>
                <w:rFonts w:ascii="Times New Roman" w:hAnsi="Times New Roman"/>
                <w:color w:val="000000"/>
              </w:rPr>
              <w:t>Г.И.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5771C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5771C" w:rsidP="001577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Зиннатов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r w:rsidRPr="00000912">
              <w:rPr>
                <w:sz w:val="22"/>
                <w:szCs w:val="22"/>
              </w:rPr>
              <w:lastRenderedPageBreak/>
              <w:t>Артем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lastRenderedPageBreak/>
              <w:t xml:space="preserve">МБОУ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lastRenderedPageBreak/>
              <w:t>«СОШ</w:t>
            </w:r>
            <w:r w:rsidR="001A1AC8">
              <w:rPr>
                <w:color w:val="000000"/>
                <w:sz w:val="22"/>
                <w:szCs w:val="22"/>
              </w:rPr>
              <w:t xml:space="preserve"> </w:t>
            </w:r>
            <w:r w:rsidRPr="00000912">
              <w:rPr>
                <w:color w:val="000000"/>
                <w:sz w:val="22"/>
                <w:szCs w:val="22"/>
              </w:rPr>
              <w:t>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55012A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lastRenderedPageBreak/>
              <w:t>О</w:t>
            </w:r>
            <w:r w:rsidR="001A1AC8"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Маслова </w:t>
            </w:r>
          </w:p>
          <w:p w:rsidR="0055012A" w:rsidRPr="00000912" w:rsidRDefault="0055012A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lastRenderedPageBreak/>
              <w:t>«Героям победы спасибо»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lastRenderedPageBreak/>
              <w:t xml:space="preserve">Юдина </w:t>
            </w:r>
            <w:r w:rsidR="001A1AC8">
              <w:rPr>
                <w:rFonts w:ascii="Times New Roman" w:hAnsi="Times New Roman"/>
                <w:color w:val="000000"/>
              </w:rPr>
              <w:t>А.А.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Иванов Артур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ГБОУ</w:t>
            </w:r>
            <w:r w:rsidR="0055012A" w:rsidRPr="00000912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="0055012A" w:rsidRPr="00000912">
              <w:rPr>
                <w:rFonts w:ascii="Times New Roman" w:hAnsi="Times New Roman"/>
                <w:color w:val="000000"/>
              </w:rPr>
              <w:t>Набе</w:t>
            </w:r>
            <w:r>
              <w:rPr>
                <w:rFonts w:ascii="Times New Roman" w:hAnsi="Times New Roman"/>
                <w:color w:val="000000"/>
              </w:rPr>
              <w:t>режночелнинская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начальная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школа–</w:t>
            </w:r>
            <w:r w:rsidR="0055012A" w:rsidRPr="00000912">
              <w:rPr>
                <w:rFonts w:ascii="Times New Roman" w:hAnsi="Times New Roman"/>
                <w:color w:val="000000"/>
              </w:rPr>
              <w:t>детский сад № 89 для детей с</w:t>
            </w:r>
            <w:r>
              <w:rPr>
                <w:rFonts w:ascii="Times New Roman" w:hAnsi="Times New Roman"/>
                <w:color w:val="000000"/>
              </w:rPr>
              <w:t xml:space="preserve"> ОВЗ</w:t>
            </w:r>
            <w:r w:rsidR="0055012A" w:rsidRPr="00000912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М</w:t>
            </w:r>
            <w:r w:rsidR="001A1AC8">
              <w:rPr>
                <w:rFonts w:ascii="Times New Roman" w:hAnsi="Times New Roman"/>
              </w:rPr>
              <w:t>.</w:t>
            </w:r>
            <w:r w:rsidRPr="00000912">
              <w:rPr>
                <w:rFonts w:ascii="Times New Roman" w:hAnsi="Times New Roman"/>
              </w:rPr>
              <w:t xml:space="preserve"> Агашина </w:t>
            </w:r>
          </w:p>
          <w:p w:rsidR="0055012A" w:rsidRPr="00000912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«Ах вы, ребята, ребята…»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A1AC8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>Андреева Р</w:t>
            </w:r>
            <w:r w:rsidR="001A1AC8">
              <w:rPr>
                <w:rFonts w:ascii="Times New Roman" w:hAnsi="Times New Roman"/>
                <w:color w:val="000000"/>
              </w:rPr>
              <w:t>.Э.</w:t>
            </w:r>
            <w:r w:rsidRPr="00000912">
              <w:rPr>
                <w:rFonts w:ascii="Times New Roman" w:hAnsi="Times New Roman"/>
                <w:color w:val="000000"/>
              </w:rPr>
              <w:t xml:space="preserve">, </w:t>
            </w:r>
          </w:p>
          <w:p w:rsidR="0055012A" w:rsidRPr="00000912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Фомина </w:t>
            </w:r>
            <w:r w:rsidR="001A1AC8">
              <w:rPr>
                <w:rFonts w:ascii="Times New Roman" w:hAnsi="Times New Roman"/>
                <w:color w:val="000000"/>
              </w:rPr>
              <w:t>Е.К.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Идиятуллин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Расиль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1A1AC8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5012A" w:rsidRPr="00000912" w:rsidRDefault="001A1AC8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«СОШ №</w:t>
            </w:r>
            <w:r w:rsidR="0055012A" w:rsidRPr="00000912">
              <w:rPr>
                <w:color w:val="000000"/>
                <w:sz w:val="22"/>
                <w:szCs w:val="22"/>
              </w:rPr>
              <w:t>20»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000912">
              <w:rPr>
                <w:sz w:val="22"/>
                <w:szCs w:val="22"/>
              </w:rPr>
              <w:t>Кутдусов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5012A" w:rsidRPr="00000912" w:rsidRDefault="0055012A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«Цена </w:t>
            </w:r>
            <w:r w:rsidR="001A1AC8">
              <w:rPr>
                <w:sz w:val="22"/>
                <w:szCs w:val="22"/>
              </w:rPr>
              <w:t>П</w:t>
            </w:r>
            <w:r w:rsidRPr="00000912">
              <w:rPr>
                <w:sz w:val="22"/>
                <w:szCs w:val="22"/>
              </w:rPr>
              <w:t>обеды»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Гараева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1A1AC8">
              <w:rPr>
                <w:rFonts w:ascii="Times New Roman" w:hAnsi="Times New Roman"/>
                <w:color w:val="000000"/>
              </w:rPr>
              <w:t>З.Н.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Кадырмятова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Карина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МАОУ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«Гимназия №57»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М.</w:t>
            </w:r>
            <w:r w:rsidR="001A1AC8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«Каска»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Ахметова </w:t>
            </w:r>
            <w:r w:rsidR="001A1AC8">
              <w:rPr>
                <w:rFonts w:ascii="Times New Roman" w:hAnsi="Times New Roman"/>
                <w:color w:val="000000"/>
              </w:rPr>
              <w:t>Г.И.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A1AC8" w:rsidRPr="00000912" w:rsidTr="004E5ECE">
        <w:tc>
          <w:tcPr>
            <w:tcW w:w="67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Красноперова </w:t>
            </w:r>
            <w:proofErr w:type="spellStart"/>
            <w:r w:rsidRPr="00000912">
              <w:rPr>
                <w:sz w:val="22"/>
                <w:szCs w:val="22"/>
              </w:rPr>
              <w:t>Эмилия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Э. </w:t>
            </w:r>
            <w:r w:rsidRPr="00000912">
              <w:rPr>
                <w:sz w:val="22"/>
                <w:szCs w:val="22"/>
              </w:rPr>
              <w:t xml:space="preserve">Красноперова 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«Наш долг»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A1AC8" w:rsidRPr="00000912" w:rsidTr="004E5ECE">
        <w:tc>
          <w:tcPr>
            <w:tcW w:w="67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Лозинская Полина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ГБОУ «</w:t>
            </w:r>
            <w:proofErr w:type="spellStart"/>
            <w:r w:rsidRPr="00000912">
              <w:rPr>
                <w:color w:val="000000"/>
                <w:sz w:val="22"/>
                <w:szCs w:val="22"/>
              </w:rPr>
              <w:t>Набережночелнинская</w:t>
            </w:r>
            <w:proofErr w:type="spellEnd"/>
            <w:r w:rsidRPr="00000912">
              <w:rPr>
                <w:color w:val="000000"/>
                <w:sz w:val="22"/>
                <w:szCs w:val="22"/>
              </w:rPr>
              <w:t xml:space="preserve"> школа </w:t>
            </w:r>
            <w:r>
              <w:rPr>
                <w:color w:val="000000"/>
                <w:sz w:val="22"/>
                <w:szCs w:val="22"/>
              </w:rPr>
              <w:t>№</w:t>
            </w:r>
            <w:r w:rsidRPr="00000912">
              <w:rPr>
                <w:color w:val="000000"/>
                <w:sz w:val="22"/>
                <w:szCs w:val="22"/>
              </w:rPr>
              <w:t>87»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Маслова 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«Пусть будет мир»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Шайхутдинова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Р</w:t>
            </w:r>
            <w:r>
              <w:rPr>
                <w:rFonts w:ascii="Times New Roman" w:hAnsi="Times New Roman"/>
                <w:color w:val="000000"/>
              </w:rPr>
              <w:t>.З.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A1AC8" w:rsidRPr="00000912" w:rsidTr="004E5ECE">
        <w:tc>
          <w:tcPr>
            <w:tcW w:w="67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Мартынова Ксения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«СОШ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00912">
              <w:rPr>
                <w:color w:val="000000"/>
                <w:sz w:val="22"/>
                <w:szCs w:val="22"/>
              </w:rPr>
              <w:t>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К.Симонов «Тот самый </w:t>
            </w:r>
            <w:proofErr w:type="gramStart"/>
            <w:r w:rsidRPr="00000912">
              <w:rPr>
                <w:sz w:val="22"/>
                <w:szCs w:val="22"/>
              </w:rPr>
              <w:t>длинный день</w:t>
            </w:r>
            <w:proofErr w:type="gramEnd"/>
            <w:r w:rsidRPr="00000912">
              <w:rPr>
                <w:sz w:val="22"/>
                <w:szCs w:val="22"/>
              </w:rPr>
              <w:t xml:space="preserve"> в году»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Юдина Анастасия Алексеевна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A1AC8" w:rsidRPr="00000912" w:rsidTr="004E5ECE">
        <w:tc>
          <w:tcPr>
            <w:tcW w:w="67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Нафикова Диана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 w:rsidRPr="00000912">
              <w:rPr>
                <w:rFonts w:ascii="Times New Roman" w:hAnsi="Times New Roman"/>
                <w:color w:val="000000"/>
              </w:rPr>
              <w:t>Гимназия №26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В.</w:t>
            </w:r>
            <w:r>
              <w:rPr>
                <w:rFonts w:ascii="Times New Roman" w:hAnsi="Times New Roman"/>
              </w:rPr>
              <w:t xml:space="preserve"> </w:t>
            </w:r>
            <w:r w:rsidRPr="00000912">
              <w:rPr>
                <w:rFonts w:ascii="Times New Roman" w:hAnsi="Times New Roman"/>
              </w:rPr>
              <w:t xml:space="preserve">Вологдин «Мальчикам, играющим в войну…»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Ханова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A1AC8" w:rsidRPr="00000912" w:rsidTr="004E5ECE">
        <w:tc>
          <w:tcPr>
            <w:tcW w:w="67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Николаева </w:t>
            </w:r>
            <w:proofErr w:type="spellStart"/>
            <w:r w:rsidRPr="00000912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</w:t>
            </w:r>
            <w:r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СОШ №</w:t>
            </w:r>
            <w:r w:rsidRPr="00000912">
              <w:rPr>
                <w:color w:val="000000"/>
                <w:sz w:val="22"/>
                <w:szCs w:val="22"/>
              </w:rPr>
              <w:t>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Маршак 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«Мальчик из села Поповки»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Ежова </w:t>
            </w:r>
            <w:r>
              <w:rPr>
                <w:rFonts w:ascii="Times New Roman" w:hAnsi="Times New Roman"/>
                <w:color w:val="000000"/>
              </w:rPr>
              <w:t>А.Н.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A1AC8" w:rsidRPr="00000912" w:rsidTr="004E5ECE">
        <w:tc>
          <w:tcPr>
            <w:tcW w:w="67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Нургалиева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Эвелина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</w:t>
            </w:r>
            <w:r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СОШ №34»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000912">
              <w:rPr>
                <w:sz w:val="22"/>
                <w:szCs w:val="22"/>
              </w:rPr>
              <w:t>Кадашников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r w:rsidRPr="00000912">
              <w:rPr>
                <w:sz w:val="22"/>
                <w:szCs w:val="22"/>
              </w:rPr>
              <w:t xml:space="preserve">Летела с фронта похоронка»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Фахретди</w:t>
            </w:r>
            <w:r w:rsidRPr="00000912">
              <w:rPr>
                <w:rFonts w:ascii="Times New Roman" w:hAnsi="Times New Roman"/>
                <w:color w:val="000000"/>
              </w:rPr>
              <w:t>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A1AC8" w:rsidRPr="00000912" w:rsidTr="004E5ECE">
        <w:tc>
          <w:tcPr>
            <w:tcW w:w="67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Петрова Анастасия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</w:t>
            </w:r>
            <w:r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СОШ №30</w:t>
            </w:r>
            <w:r w:rsidRPr="00000912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. </w:t>
            </w:r>
            <w:r w:rsidRPr="00000912">
              <w:rPr>
                <w:sz w:val="22"/>
                <w:szCs w:val="22"/>
              </w:rPr>
              <w:t>Рублев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"Это было в мае на рассвете"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Гараева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Э</w:t>
            </w:r>
            <w:r>
              <w:rPr>
                <w:rFonts w:ascii="Times New Roman" w:hAnsi="Times New Roman"/>
                <w:color w:val="000000"/>
              </w:rPr>
              <w:t>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1A1AC8" w:rsidRPr="00000912" w:rsidTr="004E5ECE">
        <w:tc>
          <w:tcPr>
            <w:tcW w:w="675" w:type="dxa"/>
            <w:shd w:val="clear" w:color="auto" w:fill="auto"/>
            <w:vAlign w:val="center"/>
          </w:tcPr>
          <w:p w:rsidR="001A1AC8" w:rsidRPr="00000912" w:rsidRDefault="001A1AC8" w:rsidP="001A1AC8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Пущаев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1A1AC8" w:rsidRP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Артём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МАОУ 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КШ</w:t>
            </w:r>
            <w:r w:rsidRPr="0000091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№</w:t>
            </w:r>
            <w:r w:rsidRPr="00000912">
              <w:rPr>
                <w:color w:val="000000"/>
                <w:sz w:val="22"/>
                <w:szCs w:val="22"/>
              </w:rPr>
              <w:t>49»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К. Симонов </w:t>
            </w:r>
          </w:p>
          <w:p w:rsidR="001A1AC8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«Жди меня, и я вернусь…»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Галиева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1A1AC8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Рохлина Виктория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5012A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«СОШ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00912">
              <w:rPr>
                <w:color w:val="000000"/>
                <w:sz w:val="22"/>
                <w:szCs w:val="22"/>
              </w:rPr>
              <w:t>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1A1AC8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К. </w:t>
            </w:r>
            <w:r w:rsidR="0055012A" w:rsidRPr="00000912">
              <w:rPr>
                <w:sz w:val="22"/>
                <w:szCs w:val="22"/>
              </w:rPr>
              <w:t xml:space="preserve">Симонов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«Ты помнишь</w:t>
            </w:r>
            <w:r w:rsidR="001A1AC8">
              <w:rPr>
                <w:sz w:val="22"/>
                <w:szCs w:val="22"/>
              </w:rPr>
              <w:t>,</w:t>
            </w:r>
            <w:r w:rsidRPr="00000912">
              <w:rPr>
                <w:sz w:val="22"/>
                <w:szCs w:val="22"/>
              </w:rPr>
              <w:t xml:space="preserve"> Алеша</w:t>
            </w:r>
            <w:r w:rsidR="001A1AC8">
              <w:rPr>
                <w:sz w:val="22"/>
                <w:szCs w:val="22"/>
              </w:rPr>
              <w:t>?</w:t>
            </w:r>
            <w:r w:rsidRPr="00000912">
              <w:rPr>
                <w:sz w:val="22"/>
                <w:szCs w:val="22"/>
              </w:rPr>
              <w:t>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Латыпова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1A1AC8">
              <w:rPr>
                <w:rFonts w:ascii="Times New Roman" w:hAnsi="Times New Roman"/>
                <w:color w:val="000000"/>
              </w:rPr>
              <w:t>Г.Р.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Рукавишников Богдан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5012A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«СОШ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00912"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t>18</w:t>
            </w:r>
            <w:r w:rsidRPr="0000091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AC8" w:rsidRDefault="001A1AC8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</w:t>
            </w:r>
            <w:r w:rsidR="0055012A" w:rsidRPr="00000912">
              <w:rPr>
                <w:sz w:val="22"/>
                <w:szCs w:val="22"/>
              </w:rPr>
              <w:t xml:space="preserve"> Твардовский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«Две строчки»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Бигимова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1A1AC8">
              <w:rPr>
                <w:rFonts w:ascii="Times New Roman" w:hAnsi="Times New Roman"/>
                <w:color w:val="000000"/>
              </w:rPr>
              <w:t>Н.В.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Садриева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Аделя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1A1AC8" w:rsidRPr="001A1AC8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A1AC8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A1AC8">
              <w:rPr>
                <w:rFonts w:ascii="Times New Roman" w:hAnsi="Times New Roman"/>
                <w:color w:val="000000"/>
              </w:rPr>
              <w:t>"СОШ №41"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. </w:t>
            </w:r>
            <w:proofErr w:type="spellStart"/>
            <w:r w:rsidRPr="00000912">
              <w:rPr>
                <w:rFonts w:ascii="Times New Roman" w:hAnsi="Times New Roman"/>
              </w:rPr>
              <w:t>Джалиль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  <w:r w:rsidR="0055012A" w:rsidRPr="00000912">
              <w:rPr>
                <w:rFonts w:ascii="Times New Roman" w:hAnsi="Times New Roman"/>
              </w:rPr>
              <w:t xml:space="preserve">«Чулочки»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1A1A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Чистякова </w:t>
            </w:r>
            <w:r w:rsidR="001A1AC8">
              <w:rPr>
                <w:rFonts w:ascii="Times New Roman" w:hAnsi="Times New Roman"/>
                <w:color w:val="000000"/>
              </w:rPr>
              <w:t>Н.А.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Семенов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Данил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1A1AC8" w:rsidP="001A1AC8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ГБОУ </w:t>
            </w:r>
            <w:r w:rsidR="0055012A" w:rsidRPr="0000091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="0055012A" w:rsidRPr="00000912">
              <w:rPr>
                <w:color w:val="000000"/>
                <w:sz w:val="22"/>
                <w:szCs w:val="22"/>
              </w:rPr>
              <w:t>Набережночелнинская</w:t>
            </w:r>
            <w:proofErr w:type="spellEnd"/>
            <w:r w:rsidR="0055012A" w:rsidRPr="00000912">
              <w:rPr>
                <w:color w:val="000000"/>
                <w:sz w:val="22"/>
                <w:szCs w:val="22"/>
              </w:rPr>
              <w:t xml:space="preserve"> школа №69 для детей с </w:t>
            </w:r>
            <w:r>
              <w:rPr>
                <w:color w:val="000000"/>
                <w:sz w:val="22"/>
                <w:szCs w:val="22"/>
              </w:rPr>
              <w:t>ОВЗ</w:t>
            </w:r>
            <w:r w:rsidR="0055012A" w:rsidRPr="0000091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Р. </w:t>
            </w:r>
            <w:proofErr w:type="spellStart"/>
            <w:r w:rsidRPr="00000912">
              <w:rPr>
                <w:sz w:val="22"/>
                <w:szCs w:val="22"/>
              </w:rPr>
              <w:t>Рождественнский</w:t>
            </w:r>
            <w:proofErr w:type="spellEnd"/>
            <w:r w:rsidRPr="00000912">
              <w:rPr>
                <w:sz w:val="22"/>
                <w:szCs w:val="22"/>
              </w:rPr>
              <w:t xml:space="preserve">  «Огромное небо»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Брюхова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5F60AF">
              <w:rPr>
                <w:rFonts w:ascii="Times New Roman" w:hAnsi="Times New Roman"/>
                <w:color w:val="000000"/>
              </w:rPr>
              <w:t>С.С.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Соколова Таисия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</w:t>
            </w:r>
            <w:r w:rsidR="0055012A" w:rsidRPr="00000912">
              <w:rPr>
                <w:color w:val="000000"/>
                <w:sz w:val="22"/>
                <w:szCs w:val="22"/>
              </w:rPr>
              <w:t xml:space="preserve"> </w:t>
            </w:r>
          </w:p>
          <w:p w:rsidR="0055012A" w:rsidRPr="00000912" w:rsidRDefault="0055012A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</w:t>
            </w:r>
            <w:r w:rsidR="005F60AF">
              <w:rPr>
                <w:color w:val="000000"/>
                <w:sz w:val="22"/>
                <w:szCs w:val="22"/>
              </w:rPr>
              <w:t>СОШ</w:t>
            </w:r>
            <w:r w:rsidRPr="00000912">
              <w:rPr>
                <w:color w:val="000000"/>
                <w:sz w:val="22"/>
                <w:szCs w:val="22"/>
              </w:rPr>
              <w:t xml:space="preserve"> №55»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5012A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  <w:lang w:val="tt-RU"/>
              </w:rPr>
              <w:t>Е</w:t>
            </w:r>
            <w:r w:rsidR="005F60AF">
              <w:rPr>
                <w:sz w:val="22"/>
                <w:szCs w:val="22"/>
                <w:lang w:val="tt-RU"/>
              </w:rPr>
              <w:t>.</w:t>
            </w:r>
            <w:r w:rsidRPr="00000912">
              <w:rPr>
                <w:sz w:val="22"/>
                <w:szCs w:val="22"/>
                <w:lang w:val="tt-RU"/>
              </w:rPr>
              <w:t xml:space="preserve"> </w:t>
            </w:r>
            <w:r w:rsidRPr="00000912">
              <w:rPr>
                <w:sz w:val="22"/>
                <w:szCs w:val="22"/>
              </w:rPr>
              <w:t xml:space="preserve">Евтушенко </w:t>
            </w:r>
          </w:p>
          <w:p w:rsidR="0055012A" w:rsidRPr="00000912" w:rsidRDefault="0055012A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“Хотят ли русские войны?”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Валеева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5F60AF">
              <w:rPr>
                <w:rFonts w:ascii="Times New Roman" w:hAnsi="Times New Roman"/>
                <w:color w:val="000000"/>
              </w:rPr>
              <w:t>Ф.Г.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1A1AC8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1A1AC8" w:rsidP="001A1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Сушинцева</w:t>
            </w:r>
            <w:proofErr w:type="spellEnd"/>
            <w:r w:rsidRPr="00000912">
              <w:rPr>
                <w:sz w:val="22"/>
                <w:szCs w:val="22"/>
              </w:rPr>
              <w:t xml:space="preserve"> Альбина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МАОУ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«СОШ №21»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. </w:t>
            </w:r>
            <w:r w:rsidRPr="00000912">
              <w:rPr>
                <w:sz w:val="22"/>
                <w:szCs w:val="22"/>
              </w:rPr>
              <w:t xml:space="preserve">Киевская </w:t>
            </w:r>
          </w:p>
          <w:p w:rsidR="0055012A" w:rsidRPr="00000912" w:rsidRDefault="0055012A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«Баллада о матери»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Фахрутдинова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5F60AF">
              <w:rPr>
                <w:rFonts w:ascii="Times New Roman" w:hAnsi="Times New Roman"/>
                <w:color w:val="000000"/>
              </w:rPr>
              <w:t>Р.А.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4E5ECE">
        <w:tc>
          <w:tcPr>
            <w:tcW w:w="675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Фархуллина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Диля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F60AF" w:rsidRP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F60AF">
              <w:rPr>
                <w:rFonts w:ascii="Times New Roman" w:hAnsi="Times New Roman"/>
                <w:color w:val="000000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А. Ахматова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«Мужество»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>Валиева Г</w:t>
            </w:r>
            <w:r>
              <w:rPr>
                <w:rFonts w:ascii="Times New Roman" w:hAnsi="Times New Roman"/>
                <w:color w:val="000000"/>
              </w:rPr>
              <w:t>.М.,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Исмаева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Ф.Ф.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4E5ECE">
        <w:tc>
          <w:tcPr>
            <w:tcW w:w="675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Хабиров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Ранис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F60AF" w:rsidRP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>«СОШ №</w:t>
            </w:r>
            <w:r>
              <w:rPr>
                <w:color w:val="000000"/>
                <w:sz w:val="22"/>
                <w:szCs w:val="22"/>
              </w:rPr>
              <w:t>9</w:t>
            </w:r>
            <w:r w:rsidRPr="005F60AF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000912">
              <w:rPr>
                <w:sz w:val="22"/>
                <w:szCs w:val="22"/>
              </w:rPr>
              <w:t>Румата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«Не смею говорить я о войне»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Зиновьева Т</w:t>
            </w:r>
            <w:r>
              <w:rPr>
                <w:rFonts w:ascii="Times New Roman" w:hAnsi="Times New Roman"/>
                <w:color w:val="000000"/>
              </w:rPr>
              <w:t>.Ю.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4E5ECE">
        <w:tc>
          <w:tcPr>
            <w:tcW w:w="675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Хузиахметов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Дамир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F60AF" w:rsidRP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С. Маршак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Мальчик из села Поповки»</w:t>
            </w:r>
            <w:r w:rsidRPr="000009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Исмаева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Ф.Ф.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4E5ECE">
        <w:tc>
          <w:tcPr>
            <w:tcW w:w="675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Шабалина Ксения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P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. </w:t>
            </w:r>
            <w:r w:rsidRPr="00000912">
              <w:rPr>
                <w:sz w:val="22"/>
                <w:szCs w:val="22"/>
              </w:rPr>
              <w:t>Рождественский «Помните»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Юдина </w:t>
            </w:r>
            <w:r>
              <w:rPr>
                <w:rFonts w:ascii="Times New Roman" w:hAnsi="Times New Roman"/>
                <w:color w:val="000000"/>
              </w:rPr>
              <w:t>А.А.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4E5ECE">
        <w:tc>
          <w:tcPr>
            <w:tcW w:w="675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Шарипова</w:t>
            </w:r>
            <w:proofErr w:type="spellEnd"/>
            <w:r w:rsidRPr="00000912">
              <w:rPr>
                <w:sz w:val="22"/>
                <w:szCs w:val="22"/>
              </w:rPr>
              <w:t xml:space="preserve"> Эльвира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</w:t>
            </w:r>
            <w:r w:rsidRPr="00000912">
              <w:rPr>
                <w:color w:val="000000"/>
                <w:sz w:val="22"/>
                <w:szCs w:val="22"/>
              </w:rPr>
              <w:t xml:space="preserve">ДО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"</w:t>
            </w:r>
            <w:r>
              <w:rPr>
                <w:color w:val="000000"/>
                <w:sz w:val="22"/>
                <w:szCs w:val="22"/>
              </w:rPr>
              <w:t>ДЮЦ</w:t>
            </w:r>
            <w:r w:rsidRPr="00000912">
              <w:rPr>
                <w:color w:val="000000"/>
                <w:sz w:val="22"/>
                <w:szCs w:val="22"/>
              </w:rPr>
              <w:t xml:space="preserve"> №14"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В.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Фаттах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Кайтыгыз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солдатлар</w:t>
            </w:r>
            <w:proofErr w:type="spellEnd"/>
            <w:r>
              <w:rPr>
                <w:sz w:val="22"/>
                <w:szCs w:val="22"/>
              </w:rPr>
              <w:t>!»</w:t>
            </w:r>
            <w:r w:rsidRPr="000009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Ахметянова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Э.Г.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4E5ECE">
        <w:tc>
          <w:tcPr>
            <w:tcW w:w="675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Шарипов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Айнур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«СОШ №40»</w:t>
            </w:r>
            <w:r>
              <w:rPr>
                <w:color w:val="000000"/>
                <w:sz w:val="22"/>
                <w:szCs w:val="22"/>
              </w:rPr>
              <w:t>,</w:t>
            </w:r>
            <w:r w:rsidRPr="00000912">
              <w:rPr>
                <w:color w:val="000000"/>
                <w:sz w:val="22"/>
                <w:szCs w:val="22"/>
              </w:rPr>
              <w:t xml:space="preserve"> МАУДО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«ДЭБЦ №4»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. </w:t>
            </w:r>
            <w:r w:rsidRPr="00000912">
              <w:rPr>
                <w:sz w:val="22"/>
                <w:szCs w:val="22"/>
              </w:rPr>
              <w:t>Степанов «Приходят к дедушке друзья»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Гизетдинова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А.Ю.,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Рафикова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Л.Р.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4E5ECE">
        <w:tc>
          <w:tcPr>
            <w:tcW w:w="675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Ширякова</w:t>
            </w:r>
            <w:proofErr w:type="spellEnd"/>
            <w:r w:rsidRPr="00000912"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P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000912">
              <w:rPr>
                <w:sz w:val="22"/>
                <w:szCs w:val="22"/>
              </w:rPr>
              <w:t>Радолина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«Пришла война»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Савельева Н</w:t>
            </w:r>
            <w:r>
              <w:rPr>
                <w:rFonts w:ascii="Times New Roman" w:hAnsi="Times New Roman"/>
                <w:color w:val="000000"/>
              </w:rPr>
              <w:t>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4E5ECE">
        <w:tc>
          <w:tcPr>
            <w:tcW w:w="675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Шмонин</w:t>
            </w:r>
            <w:proofErr w:type="spellEnd"/>
            <w:r w:rsidRPr="00000912">
              <w:rPr>
                <w:sz w:val="22"/>
                <w:szCs w:val="22"/>
              </w:rPr>
              <w:t xml:space="preserve"> Савелий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«СОШ №</w:t>
            </w:r>
            <w:r w:rsidRPr="00000912">
              <w:rPr>
                <w:color w:val="000000"/>
                <w:sz w:val="22"/>
                <w:szCs w:val="22"/>
              </w:rPr>
              <w:t>13»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М. </w:t>
            </w:r>
            <w:proofErr w:type="spellStart"/>
            <w:r w:rsidRPr="00000912">
              <w:rPr>
                <w:sz w:val="22"/>
                <w:szCs w:val="22"/>
              </w:rPr>
              <w:t>Джалиль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«Победа»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Беляева Т.Р., </w:t>
            </w:r>
            <w:proofErr w:type="spellStart"/>
            <w:r w:rsidRPr="00000912">
              <w:rPr>
                <w:rFonts w:ascii="Times New Roman" w:hAnsi="Times New Roman"/>
                <w:color w:val="000000"/>
              </w:rPr>
              <w:t>Гайнутдинова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Р.Р., Алимова А.О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4E5ECE">
        <w:tc>
          <w:tcPr>
            <w:tcW w:w="675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Янбекова</w:t>
            </w:r>
            <w:proofErr w:type="spellEnd"/>
            <w:r w:rsidRPr="00000912">
              <w:rPr>
                <w:sz w:val="22"/>
                <w:szCs w:val="22"/>
              </w:rPr>
              <w:t xml:space="preserve"> Азалия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P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5F60AF">
              <w:rPr>
                <w:color w:val="000000"/>
                <w:sz w:val="22"/>
                <w:szCs w:val="22"/>
              </w:rPr>
              <w:t>«СОШ №41»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r w:rsidRPr="00000912">
              <w:rPr>
                <w:sz w:val="22"/>
                <w:szCs w:val="22"/>
              </w:rPr>
              <w:t xml:space="preserve">Есенин </w:t>
            </w:r>
          </w:p>
          <w:p w:rsidR="005F60AF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«Молитва Матери»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Насибова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Г</w:t>
            </w:r>
            <w:r>
              <w:rPr>
                <w:rFonts w:ascii="Times New Roman" w:hAnsi="Times New Roman"/>
                <w:color w:val="000000"/>
              </w:rPr>
              <w:t>.Ш.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F60AF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5F60AF" w:rsidRPr="00000912" w:rsidTr="007F3318">
        <w:tc>
          <w:tcPr>
            <w:tcW w:w="11163" w:type="dxa"/>
            <w:gridSpan w:val="6"/>
            <w:shd w:val="clear" w:color="auto" w:fill="auto"/>
            <w:vAlign w:val="center"/>
          </w:tcPr>
          <w:p w:rsidR="005F60AF" w:rsidRPr="00000912" w:rsidRDefault="005F60AF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00912">
              <w:rPr>
                <w:rFonts w:ascii="Times New Roman" w:hAnsi="Times New Roman"/>
                <w:b/>
              </w:rPr>
              <w:t>Старшая группа</w:t>
            </w:r>
            <w:r>
              <w:rPr>
                <w:rFonts w:ascii="Times New Roman" w:hAnsi="Times New Roman"/>
                <w:b/>
              </w:rPr>
              <w:t>:</w:t>
            </w:r>
            <w:r w:rsidRPr="00000912">
              <w:rPr>
                <w:rFonts w:ascii="Times New Roman" w:hAnsi="Times New Roman"/>
                <w:b/>
              </w:rPr>
              <w:t xml:space="preserve"> 14-18 лет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762BC3" w:rsidRPr="00000912" w:rsidRDefault="00762BC3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2BC3" w:rsidRPr="00000912" w:rsidRDefault="00762BC3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Белькова</w:t>
            </w:r>
            <w:proofErr w:type="spellEnd"/>
          </w:p>
          <w:p w:rsidR="00762BC3" w:rsidRPr="00000912" w:rsidRDefault="00762BC3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Ангелина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762BC3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МАОУ </w:t>
            </w:r>
          </w:p>
          <w:p w:rsidR="00762BC3" w:rsidRPr="00000912" w:rsidRDefault="005F60AF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762BC3" w:rsidRPr="00000912">
              <w:rPr>
                <w:rFonts w:ascii="Times New Roman" w:hAnsi="Times New Roman"/>
              </w:rPr>
              <w:t>СОШ №56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r w:rsidR="00762BC3" w:rsidRPr="00000912">
              <w:rPr>
                <w:rFonts w:ascii="Times New Roman" w:hAnsi="Times New Roman"/>
              </w:rPr>
              <w:t xml:space="preserve">Алексиевич </w:t>
            </w:r>
          </w:p>
          <w:p w:rsidR="00762BC3" w:rsidRPr="00000912" w:rsidRDefault="00762BC3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«У войны не женское лицо…»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762BC3" w:rsidRPr="00000912" w:rsidRDefault="00762BC3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Халилов </w:t>
            </w:r>
            <w:r w:rsidR="005F60AF">
              <w:rPr>
                <w:rFonts w:ascii="Times New Roman" w:hAnsi="Times New Roman"/>
                <w:color w:val="000000"/>
              </w:rPr>
              <w:t>Р.Р.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62BC3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Ишалина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Айсылу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№2</w:t>
            </w:r>
            <w:r w:rsidR="005F60AF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М</w:t>
            </w:r>
            <w:r w:rsidR="005F60AF">
              <w:rPr>
                <w:rFonts w:ascii="Times New Roman" w:hAnsi="Times New Roman"/>
              </w:rPr>
              <w:t>.</w:t>
            </w:r>
            <w:r w:rsidRPr="00000912">
              <w:rPr>
                <w:rFonts w:ascii="Times New Roman" w:hAnsi="Times New Roman"/>
              </w:rPr>
              <w:t xml:space="preserve"> Җәлил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“Вәхшәт”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Нурисламова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Э</w:t>
            </w:r>
            <w:r w:rsidR="005F60AF">
              <w:rPr>
                <w:rFonts w:ascii="Times New Roman" w:hAnsi="Times New Roman"/>
                <w:color w:val="000000"/>
              </w:rPr>
              <w:t>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Мухаметханова</w:t>
            </w:r>
            <w:proofErr w:type="spellEnd"/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Азалия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SimHei" w:hAnsi="Times New Roman"/>
              </w:rPr>
            </w:pPr>
            <w:r w:rsidRPr="00000912">
              <w:rPr>
                <w:rFonts w:ascii="Times New Roman" w:eastAsia="SimHei" w:hAnsi="Times New Roman"/>
              </w:rPr>
              <w:t>МАОУ</w:t>
            </w:r>
          </w:p>
          <w:p w:rsidR="0055012A" w:rsidRPr="005F60AF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eastAsia="SimHei" w:hAnsi="Times New Roman"/>
              </w:rPr>
            </w:pPr>
            <w:r w:rsidRPr="00000912">
              <w:rPr>
                <w:rFonts w:ascii="Times New Roman" w:eastAsia="SimHei" w:hAnsi="Times New Roman"/>
              </w:rPr>
              <w:t>"Гимназия</w:t>
            </w:r>
            <w:r w:rsidR="005F60AF">
              <w:rPr>
                <w:rFonts w:ascii="Times New Roman" w:eastAsia="SimHei" w:hAnsi="Times New Roman"/>
              </w:rPr>
              <w:t xml:space="preserve"> </w:t>
            </w:r>
            <w:r w:rsidRPr="00000912">
              <w:rPr>
                <w:rFonts w:ascii="Times New Roman" w:eastAsia="SimHei" w:hAnsi="Times New Roman"/>
              </w:rPr>
              <w:t>№77"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Ю. </w:t>
            </w:r>
            <w:proofErr w:type="spellStart"/>
            <w:r w:rsidR="0055012A" w:rsidRPr="00000912">
              <w:rPr>
                <w:rFonts w:ascii="Times New Roman" w:hAnsi="Times New Roman"/>
              </w:rPr>
              <w:t>Друнина</w:t>
            </w:r>
            <w:proofErr w:type="spellEnd"/>
            <w:r w:rsidR="0055012A" w:rsidRPr="00000912">
              <w:rPr>
                <w:rFonts w:ascii="Times New Roman" w:hAnsi="Times New Roman"/>
              </w:rPr>
              <w:t xml:space="preserve"> </w:t>
            </w:r>
          </w:p>
          <w:p w:rsidR="0055012A" w:rsidRPr="00000912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«Ты вернёшься»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eastAsia="SimHei" w:hAnsi="Times New Roman"/>
              </w:rPr>
              <w:t>Владыко</w:t>
            </w:r>
            <w:proofErr w:type="spellEnd"/>
            <w:r w:rsidRPr="00000912">
              <w:rPr>
                <w:rFonts w:ascii="Times New Roman" w:eastAsia="SimHei" w:hAnsi="Times New Roman"/>
              </w:rPr>
              <w:t xml:space="preserve"> </w:t>
            </w:r>
            <w:r w:rsidR="005F60AF">
              <w:rPr>
                <w:rFonts w:ascii="Times New Roman" w:eastAsia="SimHei" w:hAnsi="Times New Roman"/>
              </w:rPr>
              <w:t>С.А.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Исмаилов </w:t>
            </w:r>
            <w:proofErr w:type="spellStart"/>
            <w:r w:rsidRPr="00000912">
              <w:rPr>
                <w:sz w:val="22"/>
                <w:szCs w:val="22"/>
              </w:rPr>
              <w:t>Нурлан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МАОУ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«Лицей № 78 им.</w:t>
            </w:r>
            <w:r w:rsidR="005F60AF">
              <w:rPr>
                <w:color w:val="000000"/>
                <w:sz w:val="22"/>
                <w:szCs w:val="22"/>
              </w:rPr>
              <w:t xml:space="preserve"> </w:t>
            </w:r>
            <w:r w:rsidRPr="00000912">
              <w:rPr>
                <w:color w:val="000000"/>
                <w:sz w:val="22"/>
                <w:szCs w:val="22"/>
              </w:rPr>
              <w:t>А.С.</w:t>
            </w:r>
            <w:r w:rsidR="005F60AF">
              <w:rPr>
                <w:color w:val="000000"/>
                <w:sz w:val="22"/>
                <w:szCs w:val="22"/>
              </w:rPr>
              <w:t xml:space="preserve"> </w:t>
            </w:r>
            <w:r w:rsidRPr="00000912">
              <w:rPr>
                <w:color w:val="000000"/>
                <w:sz w:val="22"/>
                <w:szCs w:val="22"/>
              </w:rPr>
              <w:t>Пушкина»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F60AF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А.</w:t>
            </w:r>
            <w:r>
              <w:rPr>
                <w:sz w:val="22"/>
                <w:szCs w:val="22"/>
              </w:rPr>
              <w:t xml:space="preserve"> </w:t>
            </w:r>
            <w:r w:rsidRPr="00000912">
              <w:rPr>
                <w:sz w:val="22"/>
                <w:szCs w:val="22"/>
              </w:rPr>
              <w:t xml:space="preserve">Твардовский </w:t>
            </w:r>
            <w:r w:rsidR="0055012A" w:rsidRPr="00000912">
              <w:rPr>
                <w:sz w:val="22"/>
                <w:szCs w:val="22"/>
              </w:rPr>
              <w:t xml:space="preserve">«Рассказ танкиста»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Кириллова </w:t>
            </w:r>
            <w:r w:rsidR="005F60AF">
              <w:rPr>
                <w:rFonts w:ascii="Times New Roman" w:hAnsi="Times New Roman"/>
                <w:color w:val="000000"/>
              </w:rPr>
              <w:t>А.В.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1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762BC3" w:rsidRPr="00000912" w:rsidRDefault="00762BC3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2BC3" w:rsidRPr="00000912" w:rsidRDefault="00762BC3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Хасанова </w:t>
            </w:r>
            <w:proofErr w:type="spellStart"/>
            <w:r w:rsidRPr="00000912">
              <w:rPr>
                <w:sz w:val="22"/>
                <w:szCs w:val="22"/>
              </w:rPr>
              <w:t>Ренара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762BC3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762BC3" w:rsidRPr="00000912" w:rsidRDefault="005F60AF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762BC3" w:rsidRPr="00000912">
              <w:rPr>
                <w:color w:val="000000"/>
                <w:sz w:val="22"/>
                <w:szCs w:val="22"/>
              </w:rPr>
              <w:t>СОШ №41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762BC3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М</w:t>
            </w:r>
            <w:r w:rsidR="005F60AF">
              <w:rPr>
                <w:sz w:val="22"/>
                <w:szCs w:val="22"/>
              </w:rPr>
              <w:t>.</w:t>
            </w:r>
            <w:r w:rsidRPr="00000912">
              <w:rPr>
                <w:sz w:val="22"/>
                <w:szCs w:val="22"/>
              </w:rPr>
              <w:t xml:space="preserve"> Җәлил </w:t>
            </w:r>
          </w:p>
          <w:p w:rsidR="00762BC3" w:rsidRPr="00000912" w:rsidRDefault="00762BC3" w:rsidP="005F60AF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“Бү</w:t>
            </w:r>
            <w:proofErr w:type="gramStart"/>
            <w:r w:rsidRPr="00000912">
              <w:rPr>
                <w:sz w:val="22"/>
                <w:szCs w:val="22"/>
              </w:rPr>
              <w:t>рел</w:t>
            </w:r>
            <w:proofErr w:type="gramEnd"/>
            <w:r w:rsidRPr="00000912">
              <w:rPr>
                <w:sz w:val="22"/>
                <w:szCs w:val="22"/>
              </w:rPr>
              <w:t>әр”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762BC3" w:rsidRPr="00000912" w:rsidRDefault="00762BC3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Хамадиева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Д</w:t>
            </w:r>
            <w:r w:rsidR="005F60AF">
              <w:rPr>
                <w:rFonts w:ascii="Times New Roman" w:hAnsi="Times New Roman"/>
                <w:color w:val="000000"/>
              </w:rPr>
              <w:t>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62BC3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762BC3" w:rsidRPr="00000912" w:rsidRDefault="00762BC3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2BC3" w:rsidRPr="00000912" w:rsidRDefault="00762BC3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Шакурова  Лейла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</w:t>
            </w:r>
            <w:r w:rsidR="00AF5C27" w:rsidRPr="0000091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62BC3" w:rsidRPr="00000912" w:rsidRDefault="00AF5C27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</w:t>
            </w:r>
            <w:r w:rsidR="005F60AF">
              <w:rPr>
                <w:rFonts w:ascii="Times New Roman" w:hAnsi="Times New Roman"/>
                <w:color w:val="000000"/>
              </w:rPr>
              <w:t>КШ</w:t>
            </w:r>
            <w:r w:rsidRPr="00000912">
              <w:rPr>
                <w:rFonts w:ascii="Times New Roman" w:hAnsi="Times New Roman"/>
                <w:color w:val="000000"/>
              </w:rPr>
              <w:t xml:space="preserve"> №49»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762BC3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М</w:t>
            </w:r>
            <w:r w:rsidR="005F60AF">
              <w:rPr>
                <w:rFonts w:ascii="Times New Roman" w:hAnsi="Times New Roman"/>
              </w:rPr>
              <w:t>.</w:t>
            </w:r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Джалиль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762BC3" w:rsidRPr="00000912" w:rsidRDefault="00762BC3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«Пташка»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762BC3" w:rsidRPr="00000912" w:rsidRDefault="00AF5C27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Хайдаршиан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Л</w:t>
            </w:r>
            <w:r w:rsidR="005F60AF">
              <w:rPr>
                <w:rFonts w:ascii="Times New Roman" w:hAnsi="Times New Roman"/>
                <w:color w:val="000000"/>
              </w:rPr>
              <w:t>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62BC3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2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762BC3" w:rsidRPr="00000912" w:rsidRDefault="00762BC3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2BC3" w:rsidRPr="00000912" w:rsidRDefault="00762BC3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Богданова Олес</w:t>
            </w:r>
            <w:r w:rsidR="005F60AF">
              <w:rPr>
                <w:rFonts w:ascii="Times New Roman" w:hAnsi="Times New Roman"/>
              </w:rPr>
              <w:t>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762BC3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762BC3" w:rsidRPr="00000912" w:rsidRDefault="005F60AF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«Лицей №</w:t>
            </w:r>
            <w:r w:rsidR="00762BC3" w:rsidRPr="00000912">
              <w:rPr>
                <w:rFonts w:ascii="Times New Roman" w:hAnsi="Times New Roman"/>
                <w:color w:val="000000"/>
              </w:rPr>
              <w:t>78 им.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762BC3" w:rsidRPr="00000912">
              <w:rPr>
                <w:rFonts w:ascii="Times New Roman" w:hAnsi="Times New Roman"/>
                <w:color w:val="000000"/>
              </w:rPr>
              <w:t>А.С.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762BC3" w:rsidRPr="00000912">
              <w:rPr>
                <w:rFonts w:ascii="Times New Roman" w:hAnsi="Times New Roman"/>
                <w:color w:val="000000"/>
              </w:rPr>
              <w:t>Пушкина»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Джалиль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762BC3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 </w:t>
            </w:r>
            <w:r w:rsidR="00762BC3" w:rsidRPr="00000912">
              <w:rPr>
                <w:rFonts w:ascii="Times New Roman" w:hAnsi="Times New Roman"/>
              </w:rPr>
              <w:t xml:space="preserve">«Молодая мать» 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762BC3" w:rsidRPr="00000912" w:rsidRDefault="00762BC3" w:rsidP="005F60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Егорова </w:t>
            </w:r>
            <w:r w:rsidR="005F60AF">
              <w:rPr>
                <w:rFonts w:ascii="Times New Roman" w:hAnsi="Times New Roman"/>
                <w:color w:val="000000"/>
              </w:rPr>
              <w:t>Н.В.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62BC3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Мингазова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Аделя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F60AF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</w:t>
            </w:r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5012A" w:rsidRPr="00000912" w:rsidRDefault="005F60AF" w:rsidP="005F60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КШ</w:t>
            </w:r>
            <w:r w:rsidRPr="00000912">
              <w:rPr>
                <w:rFonts w:ascii="Times New Roman" w:hAnsi="Times New Roman"/>
                <w:color w:val="000000"/>
              </w:rPr>
              <w:t xml:space="preserve"> №49»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С. Маршак </w:t>
            </w:r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«Мальчик из села Поповки»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Байбурина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О</w:t>
            </w:r>
            <w:r w:rsidR="003F523B">
              <w:rPr>
                <w:rFonts w:ascii="Times New Roman" w:hAnsi="Times New Roman"/>
                <w:color w:val="000000"/>
              </w:rPr>
              <w:t>.Д.,</w:t>
            </w:r>
            <w:r w:rsidRPr="00000912">
              <w:rPr>
                <w:rFonts w:ascii="Times New Roman" w:hAnsi="Times New Roman"/>
                <w:color w:val="000000"/>
              </w:rPr>
              <w:t xml:space="preserve"> Харисова </w:t>
            </w:r>
            <w:r w:rsidR="003F523B">
              <w:rPr>
                <w:rFonts w:ascii="Times New Roman" w:hAnsi="Times New Roman"/>
                <w:color w:val="000000"/>
              </w:rPr>
              <w:t>Э.Р.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Пудинова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Александра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3F523B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«СОШ №</w:t>
            </w:r>
            <w:r w:rsidR="0055012A" w:rsidRPr="00000912">
              <w:rPr>
                <w:rFonts w:ascii="Times New Roman" w:hAnsi="Times New Roman"/>
                <w:color w:val="000000"/>
              </w:rPr>
              <w:t>13»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Н.</w:t>
            </w:r>
            <w:r w:rsidR="003F523B">
              <w:rPr>
                <w:rFonts w:ascii="Times New Roman" w:hAnsi="Times New Roman"/>
              </w:rPr>
              <w:t xml:space="preserve"> </w:t>
            </w:r>
            <w:r w:rsidRPr="00000912">
              <w:rPr>
                <w:rFonts w:ascii="Times New Roman" w:hAnsi="Times New Roman"/>
              </w:rPr>
              <w:t xml:space="preserve">Абакумов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«В жизни всегда есть место подвигу»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3F523B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Беляева Т.Р.,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>Алимова А.О.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Стариков</w:t>
            </w:r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Ярослав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ГБОУ «</w:t>
            </w:r>
            <w:r w:rsidR="003F523B">
              <w:rPr>
                <w:rFonts w:ascii="Times New Roman" w:hAnsi="Times New Roman"/>
                <w:color w:val="000000"/>
              </w:rPr>
              <w:t xml:space="preserve">КШ №82 им. И. </w:t>
            </w:r>
            <w:proofErr w:type="spellStart"/>
            <w:r w:rsidRPr="00000912">
              <w:rPr>
                <w:rFonts w:ascii="Times New Roman" w:hAnsi="Times New Roman"/>
                <w:color w:val="000000"/>
              </w:rPr>
              <w:t>Маннанова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CA0D7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 w:rsidR="003F523B" w:rsidRPr="00000912">
              <w:rPr>
                <w:rFonts w:ascii="Times New Roman" w:hAnsi="Times New Roman"/>
              </w:rPr>
              <w:t>Кадашников</w:t>
            </w:r>
            <w:proofErr w:type="spellEnd"/>
            <w:r w:rsidR="003F523B" w:rsidRPr="00000912">
              <w:rPr>
                <w:rFonts w:ascii="Times New Roman" w:hAnsi="Times New Roman"/>
              </w:rPr>
              <w:t xml:space="preserve"> </w:t>
            </w:r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«Летела с фронта похоронка»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Хафизова </w:t>
            </w:r>
            <w:r w:rsidR="003F523B">
              <w:rPr>
                <w:rFonts w:ascii="Times New Roman" w:hAnsi="Times New Roman"/>
                <w:color w:val="000000"/>
              </w:rPr>
              <w:t>Г.Р.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AF5C27" w:rsidRPr="00000912" w:rsidRDefault="00AF5C27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F5C27" w:rsidRPr="00000912" w:rsidRDefault="00AF5C2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Аристархова</w:t>
            </w:r>
            <w:proofErr w:type="spellEnd"/>
          </w:p>
          <w:p w:rsidR="00AF5C27" w:rsidRPr="00000912" w:rsidRDefault="00AF5C2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Валерия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AF5C2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AF5C27" w:rsidRPr="00000912" w:rsidRDefault="00AF5C2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«СОШ </w:t>
            </w:r>
            <w:r w:rsidR="003F523B">
              <w:rPr>
                <w:rFonts w:ascii="Times New Roman" w:hAnsi="Times New Roman"/>
                <w:color w:val="000000"/>
              </w:rPr>
              <w:t>№</w:t>
            </w:r>
            <w:r w:rsidRPr="00000912">
              <w:rPr>
                <w:rFonts w:ascii="Times New Roman" w:hAnsi="Times New Roman"/>
                <w:color w:val="000000"/>
              </w:rPr>
              <w:t>30»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3F523B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 </w:t>
            </w:r>
            <w:r w:rsidR="00AF5C27" w:rsidRPr="00000912">
              <w:rPr>
                <w:rFonts w:ascii="Times New Roman" w:hAnsi="Times New Roman"/>
              </w:rPr>
              <w:t xml:space="preserve">Раков </w:t>
            </w:r>
          </w:p>
          <w:p w:rsidR="00AF5C27" w:rsidRPr="00000912" w:rsidRDefault="00AF5C27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«Последний </w:t>
            </w:r>
            <w:r w:rsidRPr="00000912">
              <w:rPr>
                <w:rFonts w:ascii="Times New Roman" w:hAnsi="Times New Roman"/>
              </w:rPr>
              <w:lastRenderedPageBreak/>
              <w:t>фронтовик»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AF5C27" w:rsidRPr="00000912" w:rsidRDefault="00AF5C27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lastRenderedPageBreak/>
              <w:t xml:space="preserve">Серова </w:t>
            </w:r>
            <w:r w:rsidR="003F523B">
              <w:rPr>
                <w:rFonts w:ascii="Times New Roman" w:hAnsi="Times New Roman"/>
                <w:color w:val="000000"/>
              </w:rPr>
              <w:t>Н.А.,</w:t>
            </w:r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  <w:color w:val="000000"/>
              </w:rPr>
              <w:t>Залалутдинова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Ф</w:t>
            </w:r>
            <w:r w:rsidR="003F523B">
              <w:rPr>
                <w:rFonts w:ascii="Times New Roman" w:hAnsi="Times New Roman"/>
                <w:color w:val="000000"/>
              </w:rPr>
              <w:t>.Р.</w:t>
            </w:r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AF5C27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 xml:space="preserve">а творческий </w:t>
            </w:r>
            <w:r w:rsidRPr="00000912">
              <w:rPr>
                <w:rFonts w:ascii="Times New Roman" w:hAnsi="Times New Roman"/>
                <w:lang w:val="tt-RU"/>
              </w:rPr>
              <w:lastRenderedPageBreak/>
              <w:t>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Искандарова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</w:rPr>
              <w:t>Аделя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3F523B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="0055012A" w:rsidRPr="0000091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“Гимназия №29”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К. </w:t>
            </w:r>
            <w:r w:rsidRPr="00000912">
              <w:rPr>
                <w:rFonts w:ascii="Times New Roman" w:hAnsi="Times New Roman"/>
              </w:rPr>
              <w:t xml:space="preserve">Симонов </w:t>
            </w:r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“Ты помнишь, Алёша, дороги Смоленщины”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Карамиева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Г</w:t>
            </w:r>
            <w:r w:rsidR="003F523B">
              <w:rPr>
                <w:rFonts w:ascii="Times New Roman" w:hAnsi="Times New Roman"/>
                <w:color w:val="000000"/>
              </w:rPr>
              <w:t>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523B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Крейс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Полина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МАОУ </w:t>
            </w:r>
          </w:p>
          <w:p w:rsidR="0055012A" w:rsidRPr="00000912" w:rsidRDefault="003F523B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«Гимназия №</w:t>
            </w:r>
            <w:r w:rsidR="0055012A" w:rsidRPr="00000912">
              <w:rPr>
                <w:rFonts w:ascii="Times New Roman" w:hAnsi="Times New Roman"/>
                <w:color w:val="000000"/>
              </w:rPr>
              <w:t>61»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 Лаврова</w:t>
            </w:r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«Волгоград»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Иванова </w:t>
            </w:r>
            <w:r w:rsidR="003F523B">
              <w:rPr>
                <w:rFonts w:ascii="Times New Roman" w:hAnsi="Times New Roman"/>
                <w:color w:val="000000"/>
              </w:rPr>
              <w:t>Г.И.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Латыпова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«СОШ №</w:t>
            </w:r>
            <w:r w:rsidR="0055012A" w:rsidRPr="00000912">
              <w:rPr>
                <w:rFonts w:ascii="Times New Roman" w:hAnsi="Times New Roman"/>
                <w:color w:val="000000"/>
              </w:rPr>
              <w:t>18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 </w:t>
            </w:r>
            <w:r w:rsidRPr="00000912">
              <w:rPr>
                <w:rFonts w:ascii="Times New Roman" w:hAnsi="Times New Roman"/>
              </w:rPr>
              <w:t>Рождественский</w:t>
            </w:r>
            <w:r>
              <w:rPr>
                <w:rFonts w:ascii="Times New Roman" w:hAnsi="Times New Roman"/>
              </w:rPr>
              <w:t xml:space="preserve"> «Реквием»</w:t>
            </w:r>
            <w:r w:rsidR="0055012A" w:rsidRPr="0000091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Алексашечкина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3F523B">
              <w:rPr>
                <w:rFonts w:ascii="Times New Roman" w:hAnsi="Times New Roman"/>
                <w:color w:val="000000"/>
              </w:rPr>
              <w:t>В.В.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000912">
              <w:rPr>
                <w:sz w:val="22"/>
                <w:szCs w:val="22"/>
              </w:rPr>
              <w:t>Махмуриева</w:t>
            </w:r>
            <w:proofErr w:type="spellEnd"/>
            <w:r w:rsidRPr="00000912">
              <w:rPr>
                <w:sz w:val="22"/>
                <w:szCs w:val="22"/>
              </w:rPr>
              <w:t xml:space="preserve"> </w:t>
            </w:r>
            <w:proofErr w:type="spellStart"/>
            <w:r w:rsidRPr="00000912">
              <w:rPr>
                <w:sz w:val="22"/>
                <w:szCs w:val="22"/>
              </w:rPr>
              <w:t>Камилла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>ГБОУ «</w:t>
            </w:r>
            <w:proofErr w:type="spellStart"/>
            <w:r w:rsidRPr="00000912">
              <w:rPr>
                <w:color w:val="000000"/>
                <w:sz w:val="22"/>
                <w:szCs w:val="22"/>
              </w:rPr>
              <w:t>Набережночелнинская</w:t>
            </w:r>
            <w:proofErr w:type="spellEnd"/>
            <w:r w:rsidRPr="00000912">
              <w:rPr>
                <w:color w:val="000000"/>
                <w:sz w:val="22"/>
                <w:szCs w:val="22"/>
              </w:rPr>
              <w:t xml:space="preserve"> школа </w:t>
            </w:r>
            <w:r w:rsidR="003F523B">
              <w:rPr>
                <w:color w:val="000000"/>
                <w:sz w:val="22"/>
                <w:szCs w:val="22"/>
              </w:rPr>
              <w:t>№</w:t>
            </w:r>
            <w:r w:rsidRPr="00000912">
              <w:rPr>
                <w:color w:val="000000"/>
                <w:sz w:val="22"/>
                <w:szCs w:val="22"/>
              </w:rPr>
              <w:t>87»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3F523B" w:rsidP="003F523B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. </w:t>
            </w:r>
            <w:r w:rsidRPr="00000912">
              <w:rPr>
                <w:sz w:val="22"/>
                <w:szCs w:val="22"/>
              </w:rPr>
              <w:t xml:space="preserve">Михалков </w:t>
            </w:r>
          </w:p>
          <w:p w:rsidR="0055012A" w:rsidRPr="00000912" w:rsidRDefault="0055012A" w:rsidP="003F523B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«Детский ботинок» 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Шайхутдинова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3F523B">
              <w:rPr>
                <w:rFonts w:ascii="Times New Roman" w:hAnsi="Times New Roman"/>
                <w:color w:val="000000"/>
              </w:rPr>
              <w:t>Р.З.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Назарова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Азалия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3F523B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</w:t>
            </w:r>
            <w:r w:rsidR="0055012A" w:rsidRPr="0000091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№77»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Бурашова</w:t>
            </w:r>
            <w:proofErr w:type="spellEnd"/>
            <w:r w:rsidRPr="00000912">
              <w:rPr>
                <w:rFonts w:ascii="Times New Roman" w:hAnsi="Times New Roman"/>
              </w:rPr>
              <w:t xml:space="preserve"> «Партизанка»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Владыко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3F523B">
              <w:rPr>
                <w:rFonts w:ascii="Times New Roman" w:hAnsi="Times New Roman"/>
                <w:color w:val="000000"/>
              </w:rPr>
              <w:t>С.А.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523B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Падас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Михаи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МАУДО</w:t>
            </w:r>
            <w:r w:rsidR="0055012A" w:rsidRPr="0000091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</w:t>
            </w:r>
            <w:r w:rsidR="003F523B">
              <w:rPr>
                <w:rFonts w:ascii="Times New Roman" w:hAnsi="Times New Roman"/>
                <w:color w:val="000000"/>
              </w:rPr>
              <w:t xml:space="preserve">ДДТ </w:t>
            </w:r>
            <w:r w:rsidRPr="00000912">
              <w:rPr>
                <w:rFonts w:ascii="Times New Roman" w:hAnsi="Times New Roman"/>
                <w:color w:val="000000"/>
              </w:rPr>
              <w:t>№15»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 w:rsidRPr="00000912">
              <w:rPr>
                <w:rFonts w:ascii="Times New Roman" w:hAnsi="Times New Roman"/>
              </w:rPr>
              <w:t>Падас</w:t>
            </w:r>
            <w:proofErr w:type="spellEnd"/>
            <w:r w:rsidRPr="00000912">
              <w:rPr>
                <w:rFonts w:ascii="Times New Roman" w:hAnsi="Times New Roman"/>
              </w:rPr>
              <w:t xml:space="preserve"> </w:t>
            </w:r>
          </w:p>
          <w:p w:rsidR="003F523B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«Память о родных»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Саримова </w:t>
            </w:r>
            <w:r w:rsidR="003F523B">
              <w:rPr>
                <w:rFonts w:ascii="Times New Roman" w:hAnsi="Times New Roman"/>
                <w:color w:val="000000"/>
              </w:rPr>
              <w:t>Е.М.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3F523B">
        <w:trPr>
          <w:trHeight w:val="790"/>
        </w:trPr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Саттаркулова</w:t>
            </w:r>
            <w:proofErr w:type="spellEnd"/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Альбина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МБОУ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 w:rsidR="0055012A" w:rsidRPr="00000912">
              <w:rPr>
                <w:rFonts w:ascii="Times New Roman" w:hAnsi="Times New Roman"/>
                <w:color w:val="000000"/>
              </w:rPr>
              <w:t>СОШ №41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К</w:t>
            </w:r>
            <w:r w:rsidR="003F523B">
              <w:rPr>
                <w:rFonts w:ascii="Times New Roman" w:hAnsi="Times New Roman"/>
              </w:rPr>
              <w:t>.</w:t>
            </w:r>
            <w:r w:rsidRPr="00000912">
              <w:rPr>
                <w:rFonts w:ascii="Times New Roman" w:hAnsi="Times New Roman"/>
              </w:rPr>
              <w:t xml:space="preserve"> Симонов </w:t>
            </w:r>
          </w:p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«Жены»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00912">
              <w:rPr>
                <w:rFonts w:ascii="Times New Roman" w:hAnsi="Times New Roman"/>
                <w:color w:val="000000"/>
              </w:rPr>
              <w:t>Хайруллина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3F523B">
              <w:rPr>
                <w:rFonts w:ascii="Times New Roman" w:hAnsi="Times New Roman"/>
                <w:color w:val="000000"/>
              </w:rPr>
              <w:t>С.Н.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00912">
              <w:rPr>
                <w:rFonts w:ascii="Times New Roman" w:hAnsi="Times New Roman"/>
              </w:rPr>
              <w:t>Трюхан</w:t>
            </w:r>
            <w:proofErr w:type="spellEnd"/>
            <w:r w:rsidRPr="00000912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</w:t>
            </w:r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  <w:color w:val="000000"/>
              </w:rPr>
              <w:t>«Гимназия №77»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523B" w:rsidRDefault="003F523B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 Твардовский </w:t>
            </w:r>
          </w:p>
          <w:p w:rsidR="0055012A" w:rsidRPr="00000912" w:rsidRDefault="0055012A" w:rsidP="00000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0912">
              <w:rPr>
                <w:rFonts w:ascii="Times New Roman" w:hAnsi="Times New Roman"/>
              </w:rPr>
              <w:t>«Я знаю, никакой моей вины…»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Ульянова </w:t>
            </w:r>
            <w:r w:rsidR="003F523B">
              <w:rPr>
                <w:rFonts w:ascii="Times New Roman" w:hAnsi="Times New Roman"/>
                <w:color w:val="000000"/>
              </w:rPr>
              <w:t>А.Р.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8156FC" w:rsidRPr="00000912" w:rsidTr="004E5ECE">
        <w:tc>
          <w:tcPr>
            <w:tcW w:w="675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50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>Шадрина Анастасия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523B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МБОУ </w:t>
            </w:r>
          </w:p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color w:val="000000"/>
                <w:sz w:val="22"/>
                <w:szCs w:val="22"/>
              </w:rPr>
              <w:t xml:space="preserve">«СОШ </w:t>
            </w:r>
            <w:r w:rsidR="003F523B">
              <w:rPr>
                <w:color w:val="000000"/>
                <w:sz w:val="22"/>
                <w:szCs w:val="22"/>
              </w:rPr>
              <w:t>№</w:t>
            </w:r>
            <w:r w:rsidRPr="00000912">
              <w:rPr>
                <w:color w:val="000000"/>
                <w:sz w:val="22"/>
                <w:szCs w:val="22"/>
              </w:rPr>
              <w:t>30»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012A" w:rsidRPr="00000912" w:rsidRDefault="0055012A" w:rsidP="00000912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00912">
              <w:rPr>
                <w:sz w:val="22"/>
                <w:szCs w:val="22"/>
              </w:rPr>
              <w:t xml:space="preserve">С. </w:t>
            </w:r>
            <w:proofErr w:type="spellStart"/>
            <w:r w:rsidRPr="00000912">
              <w:rPr>
                <w:sz w:val="22"/>
                <w:szCs w:val="22"/>
              </w:rPr>
              <w:t>Кадашников</w:t>
            </w:r>
            <w:proofErr w:type="spellEnd"/>
            <w:r w:rsidRPr="00000912">
              <w:rPr>
                <w:sz w:val="22"/>
                <w:szCs w:val="22"/>
              </w:rPr>
              <w:t xml:space="preserve"> «Летела с фронта похоронка»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55012A" w:rsidRPr="00000912" w:rsidRDefault="0055012A" w:rsidP="003F52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0912">
              <w:rPr>
                <w:rFonts w:ascii="Times New Roman" w:hAnsi="Times New Roman"/>
                <w:color w:val="000000"/>
              </w:rPr>
              <w:t xml:space="preserve">Серова </w:t>
            </w:r>
            <w:r w:rsidR="003F523B">
              <w:rPr>
                <w:rFonts w:ascii="Times New Roman" w:hAnsi="Times New Roman"/>
                <w:color w:val="000000"/>
              </w:rPr>
              <w:t>Н.А.,</w:t>
            </w:r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00912">
              <w:rPr>
                <w:rFonts w:ascii="Times New Roman" w:hAnsi="Times New Roman"/>
                <w:color w:val="000000"/>
              </w:rPr>
              <w:t>Залалутдинова</w:t>
            </w:r>
            <w:proofErr w:type="spellEnd"/>
            <w:r w:rsidRPr="00000912">
              <w:rPr>
                <w:rFonts w:ascii="Times New Roman" w:hAnsi="Times New Roman"/>
                <w:color w:val="000000"/>
              </w:rPr>
              <w:t xml:space="preserve"> </w:t>
            </w:r>
            <w:r w:rsidR="003F523B">
              <w:rPr>
                <w:rFonts w:ascii="Times New Roman" w:hAnsi="Times New Roman"/>
                <w:color w:val="000000"/>
              </w:rPr>
              <w:t>Ф.Р.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3F523B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Pr="00000912">
              <w:rPr>
                <w:rFonts w:ascii="Times New Roman" w:hAnsi="Times New Roman"/>
                <w:lang w:val="tt-RU"/>
              </w:rPr>
              <w:t xml:space="preserve">иплом  </w:t>
            </w:r>
          </w:p>
          <w:p w:rsidR="0055012A" w:rsidRPr="00000912" w:rsidRDefault="003F523B" w:rsidP="003F5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“З</w:t>
            </w:r>
            <w:r w:rsidRPr="00000912">
              <w:rPr>
                <w:rFonts w:ascii="Times New Roman" w:hAnsi="Times New Roman"/>
                <w:lang w:val="tt-RU"/>
              </w:rPr>
              <w:t>а творческий подход</w:t>
            </w:r>
            <w:r>
              <w:rPr>
                <w:rFonts w:ascii="Times New Roman" w:hAnsi="Times New Roman"/>
                <w:lang w:val="tt-RU"/>
              </w:rPr>
              <w:t>”</w:t>
            </w:r>
          </w:p>
        </w:tc>
      </w:tr>
    </w:tbl>
    <w:p w:rsidR="00A32B15" w:rsidRPr="0069213B" w:rsidRDefault="00A32B15" w:rsidP="006921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AA795A" w:rsidRPr="0069213B" w:rsidRDefault="00AA795A" w:rsidP="006921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sectPr w:rsidR="00AA795A" w:rsidRPr="0069213B" w:rsidSect="00550634">
      <w:pgSz w:w="11906" w:h="16838"/>
      <w:pgMar w:top="709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F36F5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642ACB"/>
    <w:multiLevelType w:val="hybridMultilevel"/>
    <w:tmpl w:val="DDD2847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6927A52"/>
    <w:multiLevelType w:val="hybridMultilevel"/>
    <w:tmpl w:val="084CC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E5DC1"/>
    <w:multiLevelType w:val="multilevel"/>
    <w:tmpl w:val="230A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attachedTemplate r:id="rId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6243"/>
    <w:rsid w:val="00000912"/>
    <w:rsid w:val="00012C6E"/>
    <w:rsid w:val="000148A2"/>
    <w:rsid w:val="000164B7"/>
    <w:rsid w:val="00036243"/>
    <w:rsid w:val="00063ABB"/>
    <w:rsid w:val="00065E29"/>
    <w:rsid w:val="00081902"/>
    <w:rsid w:val="000849FA"/>
    <w:rsid w:val="0008579D"/>
    <w:rsid w:val="00087F9A"/>
    <w:rsid w:val="000979D6"/>
    <w:rsid w:val="000A495E"/>
    <w:rsid w:val="000C3BB6"/>
    <w:rsid w:val="000F2F07"/>
    <w:rsid w:val="000F6253"/>
    <w:rsid w:val="00101A19"/>
    <w:rsid w:val="00103853"/>
    <w:rsid w:val="00106CA4"/>
    <w:rsid w:val="00116728"/>
    <w:rsid w:val="00136A3C"/>
    <w:rsid w:val="00140887"/>
    <w:rsid w:val="00147ABD"/>
    <w:rsid w:val="001509E0"/>
    <w:rsid w:val="0015363C"/>
    <w:rsid w:val="001563D9"/>
    <w:rsid w:val="0015771C"/>
    <w:rsid w:val="00176C35"/>
    <w:rsid w:val="001A1AC8"/>
    <w:rsid w:val="001C7976"/>
    <w:rsid w:val="001D1FB9"/>
    <w:rsid w:val="001D694D"/>
    <w:rsid w:val="0023578B"/>
    <w:rsid w:val="00235E3D"/>
    <w:rsid w:val="00246850"/>
    <w:rsid w:val="0026129F"/>
    <w:rsid w:val="00273F29"/>
    <w:rsid w:val="002743BA"/>
    <w:rsid w:val="00274DC5"/>
    <w:rsid w:val="00276507"/>
    <w:rsid w:val="002916D8"/>
    <w:rsid w:val="00293069"/>
    <w:rsid w:val="002A30B4"/>
    <w:rsid w:val="002B0075"/>
    <w:rsid w:val="002B5437"/>
    <w:rsid w:val="002C5F25"/>
    <w:rsid w:val="002E1A1D"/>
    <w:rsid w:val="002F4322"/>
    <w:rsid w:val="00303EC5"/>
    <w:rsid w:val="00320F5E"/>
    <w:rsid w:val="0032123C"/>
    <w:rsid w:val="003265CE"/>
    <w:rsid w:val="0034608A"/>
    <w:rsid w:val="00352595"/>
    <w:rsid w:val="00370830"/>
    <w:rsid w:val="003A5EFA"/>
    <w:rsid w:val="003A7CDC"/>
    <w:rsid w:val="003C1B22"/>
    <w:rsid w:val="003E31A7"/>
    <w:rsid w:val="003F523B"/>
    <w:rsid w:val="00410A75"/>
    <w:rsid w:val="004209D4"/>
    <w:rsid w:val="00432FCF"/>
    <w:rsid w:val="0044363A"/>
    <w:rsid w:val="00454AD8"/>
    <w:rsid w:val="00454E3E"/>
    <w:rsid w:val="00457605"/>
    <w:rsid w:val="00475645"/>
    <w:rsid w:val="004B456B"/>
    <w:rsid w:val="004B6F0C"/>
    <w:rsid w:val="004E5ECE"/>
    <w:rsid w:val="004F0750"/>
    <w:rsid w:val="004F53BF"/>
    <w:rsid w:val="00504756"/>
    <w:rsid w:val="00512AE6"/>
    <w:rsid w:val="0051787D"/>
    <w:rsid w:val="0052297A"/>
    <w:rsid w:val="00546AC8"/>
    <w:rsid w:val="0055012A"/>
    <w:rsid w:val="00550634"/>
    <w:rsid w:val="00554179"/>
    <w:rsid w:val="005650CE"/>
    <w:rsid w:val="00571D1D"/>
    <w:rsid w:val="00593499"/>
    <w:rsid w:val="005A552F"/>
    <w:rsid w:val="005B6827"/>
    <w:rsid w:val="005D00B9"/>
    <w:rsid w:val="005E3064"/>
    <w:rsid w:val="005F183E"/>
    <w:rsid w:val="005F43BB"/>
    <w:rsid w:val="005F60AF"/>
    <w:rsid w:val="006109F3"/>
    <w:rsid w:val="00612D4B"/>
    <w:rsid w:val="006343D8"/>
    <w:rsid w:val="00634BF7"/>
    <w:rsid w:val="00646F62"/>
    <w:rsid w:val="00652CE5"/>
    <w:rsid w:val="0068612E"/>
    <w:rsid w:val="0069213B"/>
    <w:rsid w:val="00697F12"/>
    <w:rsid w:val="006A2C2C"/>
    <w:rsid w:val="006A61B4"/>
    <w:rsid w:val="006E2509"/>
    <w:rsid w:val="006E2EE4"/>
    <w:rsid w:val="006E39D0"/>
    <w:rsid w:val="006E49F7"/>
    <w:rsid w:val="006F0F96"/>
    <w:rsid w:val="007027EF"/>
    <w:rsid w:val="00724B64"/>
    <w:rsid w:val="0072534D"/>
    <w:rsid w:val="0073231B"/>
    <w:rsid w:val="00732BF7"/>
    <w:rsid w:val="00743D85"/>
    <w:rsid w:val="0076019C"/>
    <w:rsid w:val="00761637"/>
    <w:rsid w:val="00762BC3"/>
    <w:rsid w:val="00771C9F"/>
    <w:rsid w:val="0079204D"/>
    <w:rsid w:val="00793A11"/>
    <w:rsid w:val="007A1F2A"/>
    <w:rsid w:val="007D4275"/>
    <w:rsid w:val="007F1828"/>
    <w:rsid w:val="007F2784"/>
    <w:rsid w:val="007F74F1"/>
    <w:rsid w:val="008005E3"/>
    <w:rsid w:val="008156FC"/>
    <w:rsid w:val="00816A87"/>
    <w:rsid w:val="00831D4A"/>
    <w:rsid w:val="008557EA"/>
    <w:rsid w:val="0087141F"/>
    <w:rsid w:val="0088380B"/>
    <w:rsid w:val="0089453A"/>
    <w:rsid w:val="008A0FD4"/>
    <w:rsid w:val="008A701D"/>
    <w:rsid w:val="008B60EA"/>
    <w:rsid w:val="008B6E13"/>
    <w:rsid w:val="008D03B2"/>
    <w:rsid w:val="008D619C"/>
    <w:rsid w:val="008D6EC1"/>
    <w:rsid w:val="008E1C3A"/>
    <w:rsid w:val="008E3853"/>
    <w:rsid w:val="008F2E91"/>
    <w:rsid w:val="009403F2"/>
    <w:rsid w:val="00953747"/>
    <w:rsid w:val="00996C9A"/>
    <w:rsid w:val="009A3533"/>
    <w:rsid w:val="009B5259"/>
    <w:rsid w:val="009B7BE5"/>
    <w:rsid w:val="009C23B1"/>
    <w:rsid w:val="009D0B81"/>
    <w:rsid w:val="009E3BA2"/>
    <w:rsid w:val="00A12056"/>
    <w:rsid w:val="00A2037B"/>
    <w:rsid w:val="00A2478C"/>
    <w:rsid w:val="00A3056C"/>
    <w:rsid w:val="00A32B15"/>
    <w:rsid w:val="00A42D7D"/>
    <w:rsid w:val="00A475AF"/>
    <w:rsid w:val="00A47831"/>
    <w:rsid w:val="00A629E4"/>
    <w:rsid w:val="00A7205C"/>
    <w:rsid w:val="00A7230E"/>
    <w:rsid w:val="00A85FD0"/>
    <w:rsid w:val="00A861AB"/>
    <w:rsid w:val="00A97A6A"/>
    <w:rsid w:val="00AA795A"/>
    <w:rsid w:val="00AB579A"/>
    <w:rsid w:val="00AC2A13"/>
    <w:rsid w:val="00AC61EF"/>
    <w:rsid w:val="00AD2A6C"/>
    <w:rsid w:val="00AE43D0"/>
    <w:rsid w:val="00AE4F16"/>
    <w:rsid w:val="00AE5104"/>
    <w:rsid w:val="00AF173F"/>
    <w:rsid w:val="00AF5C27"/>
    <w:rsid w:val="00AF6220"/>
    <w:rsid w:val="00B00F15"/>
    <w:rsid w:val="00B055CC"/>
    <w:rsid w:val="00B352EC"/>
    <w:rsid w:val="00B40BB5"/>
    <w:rsid w:val="00B42CA2"/>
    <w:rsid w:val="00B47CA5"/>
    <w:rsid w:val="00B750AD"/>
    <w:rsid w:val="00B810D6"/>
    <w:rsid w:val="00B9097B"/>
    <w:rsid w:val="00B93632"/>
    <w:rsid w:val="00BA6B92"/>
    <w:rsid w:val="00BA71E8"/>
    <w:rsid w:val="00BB1D5B"/>
    <w:rsid w:val="00BD10EF"/>
    <w:rsid w:val="00BD3743"/>
    <w:rsid w:val="00BF302E"/>
    <w:rsid w:val="00C0192A"/>
    <w:rsid w:val="00C01941"/>
    <w:rsid w:val="00C01B20"/>
    <w:rsid w:val="00C45014"/>
    <w:rsid w:val="00C54C31"/>
    <w:rsid w:val="00C63343"/>
    <w:rsid w:val="00C732BF"/>
    <w:rsid w:val="00C96040"/>
    <w:rsid w:val="00CA0B8D"/>
    <w:rsid w:val="00CA0D7B"/>
    <w:rsid w:val="00CB1492"/>
    <w:rsid w:val="00CB4185"/>
    <w:rsid w:val="00CB4A61"/>
    <w:rsid w:val="00CB5BA2"/>
    <w:rsid w:val="00D00374"/>
    <w:rsid w:val="00D14328"/>
    <w:rsid w:val="00D21DC9"/>
    <w:rsid w:val="00D4361A"/>
    <w:rsid w:val="00D51406"/>
    <w:rsid w:val="00D52D23"/>
    <w:rsid w:val="00D60C57"/>
    <w:rsid w:val="00D63809"/>
    <w:rsid w:val="00D66F5A"/>
    <w:rsid w:val="00D83CEF"/>
    <w:rsid w:val="00D86563"/>
    <w:rsid w:val="00D95ECF"/>
    <w:rsid w:val="00DA5ACA"/>
    <w:rsid w:val="00DC0DA6"/>
    <w:rsid w:val="00DC119E"/>
    <w:rsid w:val="00DC3333"/>
    <w:rsid w:val="00DE4101"/>
    <w:rsid w:val="00E2164D"/>
    <w:rsid w:val="00E42DE2"/>
    <w:rsid w:val="00E43F19"/>
    <w:rsid w:val="00E45C4E"/>
    <w:rsid w:val="00E46C78"/>
    <w:rsid w:val="00E65F2C"/>
    <w:rsid w:val="00E66D4A"/>
    <w:rsid w:val="00E71F8C"/>
    <w:rsid w:val="00E81F68"/>
    <w:rsid w:val="00E87081"/>
    <w:rsid w:val="00E939D8"/>
    <w:rsid w:val="00E94931"/>
    <w:rsid w:val="00EB4911"/>
    <w:rsid w:val="00EB5BBA"/>
    <w:rsid w:val="00EC45AA"/>
    <w:rsid w:val="00EC5314"/>
    <w:rsid w:val="00EE338B"/>
    <w:rsid w:val="00EE4735"/>
    <w:rsid w:val="00EE47CF"/>
    <w:rsid w:val="00EF2930"/>
    <w:rsid w:val="00F07649"/>
    <w:rsid w:val="00F10507"/>
    <w:rsid w:val="00F1083F"/>
    <w:rsid w:val="00F1142D"/>
    <w:rsid w:val="00F30EB5"/>
    <w:rsid w:val="00F63D21"/>
    <w:rsid w:val="00F85A81"/>
    <w:rsid w:val="00F87D3B"/>
    <w:rsid w:val="00F9245D"/>
    <w:rsid w:val="00FA2F11"/>
    <w:rsid w:val="00FA3658"/>
    <w:rsid w:val="00FA38E0"/>
    <w:rsid w:val="00FA7E27"/>
    <w:rsid w:val="00FE0B46"/>
    <w:rsid w:val="00FE2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B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9D0B81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554179"/>
    <w:pPr>
      <w:ind w:left="720"/>
      <w:contextualSpacing/>
    </w:pPr>
  </w:style>
  <w:style w:type="paragraph" w:styleId="a6">
    <w:name w:val="No Spacing"/>
    <w:link w:val="a7"/>
    <w:qFormat/>
    <w:rsid w:val="005F183E"/>
    <w:rPr>
      <w:rFonts w:ascii="Times New Roman" w:eastAsia="Calibri" w:hAnsi="Times New Roman"/>
      <w:sz w:val="28"/>
      <w:szCs w:val="22"/>
      <w:lang w:eastAsia="en-US"/>
    </w:rPr>
  </w:style>
  <w:style w:type="character" w:customStyle="1" w:styleId="Heading1Exact">
    <w:name w:val="Heading #1 Exact"/>
    <w:link w:val="Heading1"/>
    <w:uiPriority w:val="99"/>
    <w:locked/>
    <w:rsid w:val="00AC61EF"/>
    <w:rPr>
      <w:rFonts w:ascii="Candara" w:hAnsi="Candara" w:cs="Candara"/>
      <w:sz w:val="15"/>
      <w:szCs w:val="15"/>
      <w:shd w:val="clear" w:color="auto" w:fill="FFFFFF"/>
    </w:rPr>
  </w:style>
  <w:style w:type="paragraph" w:customStyle="1" w:styleId="Heading1">
    <w:name w:val="Heading #1"/>
    <w:basedOn w:val="a"/>
    <w:link w:val="Heading1Exact"/>
    <w:rsid w:val="00AC61EF"/>
    <w:pPr>
      <w:widowControl w:val="0"/>
      <w:shd w:val="clear" w:color="auto" w:fill="FFFFFF"/>
      <w:spacing w:after="0" w:line="130" w:lineRule="exact"/>
      <w:outlineLvl w:val="0"/>
    </w:pPr>
    <w:rPr>
      <w:rFonts w:ascii="Candara" w:hAnsi="Candara" w:cs="Candara"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EE338B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hAnsi="Times New Roman"/>
      <w:lang w:bidi="ru-RU"/>
    </w:rPr>
  </w:style>
  <w:style w:type="paragraph" w:customStyle="1" w:styleId="Default">
    <w:name w:val="Default"/>
    <w:rsid w:val="00F30EB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a7">
    <w:name w:val="Без интервала Знак"/>
    <w:link w:val="a6"/>
    <w:locked/>
    <w:rsid w:val="00AE5104"/>
    <w:rPr>
      <w:rFonts w:ascii="Times New Roman" w:eastAsia="Calibri" w:hAnsi="Times New Roman"/>
      <w:sz w:val="28"/>
      <w:lang w:eastAsia="en-US"/>
    </w:rPr>
  </w:style>
  <w:style w:type="paragraph" w:styleId="a8">
    <w:name w:val="Normal (Web)"/>
    <w:basedOn w:val="a"/>
    <w:uiPriority w:val="99"/>
    <w:unhideWhenUsed/>
    <w:rsid w:val="00E87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87D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F87D3B"/>
    <w:rPr>
      <w:rFonts w:ascii="Times New Roman" w:hAnsi="Times New Roman"/>
      <w:sz w:val="24"/>
      <w:szCs w:val="24"/>
    </w:rPr>
  </w:style>
  <w:style w:type="paragraph" w:styleId="ab">
    <w:name w:val="Body Text"/>
    <w:basedOn w:val="a"/>
    <w:link w:val="ac"/>
    <w:rsid w:val="00F9245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F9245D"/>
    <w:rPr>
      <w:rFonts w:ascii="Times New Roman" w:eastAsia="Calibri" w:hAnsi="Times New Roman"/>
      <w:sz w:val="24"/>
      <w:szCs w:val="24"/>
    </w:rPr>
  </w:style>
  <w:style w:type="character" w:customStyle="1" w:styleId="s1mrcssattrmrcssattr">
    <w:name w:val="s1_mr_css_attr_mr_css_attr"/>
    <w:basedOn w:val="a0"/>
    <w:rsid w:val="00EE47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Julia\Desktop\&#1055;&#1045;&#1056;&#1042;&#1067;&#1045;%20&#1064;&#1040;&#1043;&#1048;%20&#1102;\&#1055;&#1056;&#1054;&#1043;&#1056;&#1040;&#1052;&#1052;&#1040;%20&#1061;&#1091;&#1076;%20&#1089;&#1083;&#1086;&#1074;&#1086;%20&#1079;&#1072;&#1086;&#1095;&#1085;&#1086;.docx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 Худ слово заочно.docx</Template>
  <TotalTime>116</TotalTime>
  <Pages>9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17949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Татьяна</cp:lastModifiedBy>
  <cp:revision>8</cp:revision>
  <dcterms:created xsi:type="dcterms:W3CDTF">2021-02-18T14:01:00Z</dcterms:created>
  <dcterms:modified xsi:type="dcterms:W3CDTF">2021-02-18T18:14:00Z</dcterms:modified>
</cp:coreProperties>
</file>